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65920" w14:textId="77777777" w:rsidR="002027AC" w:rsidRDefault="002027AC" w:rsidP="001D52E0">
      <w:pPr>
        <w:pStyle w:val="datumtevilka"/>
        <w:tabs>
          <w:tab w:val="left" w:pos="709"/>
          <w:tab w:val="left" w:pos="851"/>
        </w:tabs>
      </w:pPr>
    </w:p>
    <w:p w14:paraId="6A4767D8" w14:textId="43994423" w:rsidR="00F12FD8" w:rsidRDefault="00F12FD8" w:rsidP="00F12FD8">
      <w:pPr>
        <w:pStyle w:val="datumtevilka"/>
        <w:tabs>
          <w:tab w:val="left" w:pos="709"/>
          <w:tab w:val="left" w:pos="851"/>
        </w:tabs>
        <w:jc w:val="right"/>
      </w:pPr>
      <w:r w:rsidRPr="00F12FD8">
        <w:t xml:space="preserve">Priloga 1         </w:t>
      </w:r>
    </w:p>
    <w:p w14:paraId="3D5A423B" w14:textId="77777777" w:rsidR="00F12FD8" w:rsidRDefault="00F12FD8" w:rsidP="00F12FD8">
      <w:pPr>
        <w:pStyle w:val="datumtevilka"/>
        <w:tabs>
          <w:tab w:val="left" w:pos="709"/>
          <w:tab w:val="left" w:pos="851"/>
        </w:tabs>
        <w:jc w:val="right"/>
      </w:pPr>
    </w:p>
    <w:p w14:paraId="732C37CE" w14:textId="77777777" w:rsidR="004740C3" w:rsidRPr="004740C3" w:rsidRDefault="004740C3" w:rsidP="004740C3">
      <w:pPr>
        <w:spacing w:line="260" w:lineRule="atLeast"/>
        <w:jc w:val="center"/>
        <w:outlineLvl w:val="0"/>
        <w:rPr>
          <w:rFonts w:cs="Arial"/>
          <w:b/>
          <w:sz w:val="22"/>
          <w:szCs w:val="22"/>
        </w:rPr>
      </w:pPr>
      <w:r w:rsidRPr="004740C3">
        <w:rPr>
          <w:rFonts w:cs="Arial"/>
          <w:b/>
          <w:sz w:val="22"/>
          <w:szCs w:val="22"/>
        </w:rPr>
        <w:t>SPECIFIKACIJA sklopa usposabljanj</w:t>
      </w:r>
    </w:p>
    <w:p w14:paraId="0265D326" w14:textId="77777777" w:rsidR="004740C3" w:rsidRPr="004740C3" w:rsidRDefault="004740C3" w:rsidP="004740C3">
      <w:pPr>
        <w:spacing w:line="260" w:lineRule="atLeast"/>
        <w:jc w:val="center"/>
        <w:rPr>
          <w:b/>
          <w:bCs/>
          <w:sz w:val="22"/>
          <w:szCs w:val="22"/>
        </w:rPr>
      </w:pPr>
      <w:r w:rsidRPr="004740C3">
        <w:rPr>
          <w:b/>
          <w:bCs/>
          <w:sz w:val="22"/>
          <w:szCs w:val="22"/>
        </w:rPr>
        <w:t>»</w:t>
      </w:r>
      <w:r w:rsidRPr="004740C3">
        <w:rPr>
          <w:rFonts w:cs="Arial"/>
          <w:b/>
          <w:bCs/>
          <w:sz w:val="22"/>
          <w:szCs w:val="22"/>
        </w:rPr>
        <w:t>Vitalna zrela leta</w:t>
      </w:r>
      <w:r w:rsidRPr="004740C3">
        <w:rPr>
          <w:b/>
          <w:bCs/>
          <w:sz w:val="22"/>
          <w:szCs w:val="22"/>
        </w:rPr>
        <w:t>«</w:t>
      </w:r>
    </w:p>
    <w:p w14:paraId="17620F48" w14:textId="77777777" w:rsidR="004740C3" w:rsidRPr="004740C3" w:rsidRDefault="004740C3" w:rsidP="004740C3">
      <w:pPr>
        <w:spacing w:line="240" w:lineRule="auto"/>
        <w:jc w:val="both"/>
        <w:rPr>
          <w:rFonts w:cs="Arial"/>
          <w:sz w:val="22"/>
          <w:szCs w:val="22"/>
          <w:highlight w:val="yellow"/>
          <w:lang w:eastAsia="sl-SI"/>
        </w:rPr>
      </w:pPr>
    </w:p>
    <w:p w14:paraId="27F0F2A9" w14:textId="77777777" w:rsidR="004740C3" w:rsidRPr="004740C3" w:rsidRDefault="004740C3" w:rsidP="004740C3">
      <w:pPr>
        <w:spacing w:line="240" w:lineRule="auto"/>
        <w:jc w:val="both"/>
        <w:rPr>
          <w:rFonts w:cs="Arial"/>
          <w:sz w:val="22"/>
          <w:szCs w:val="22"/>
          <w:highlight w:val="yellow"/>
          <w:lang w:eastAsia="sl-SI"/>
        </w:rPr>
      </w:pPr>
    </w:p>
    <w:p w14:paraId="6199FC08" w14:textId="77777777" w:rsidR="004740C3" w:rsidRPr="004740C3" w:rsidRDefault="004740C3" w:rsidP="004740C3">
      <w:pPr>
        <w:spacing w:line="260" w:lineRule="atLeast"/>
        <w:outlineLvl w:val="0"/>
        <w:rPr>
          <w:rFonts w:cs="Arial"/>
          <w:sz w:val="22"/>
          <w:szCs w:val="22"/>
          <w:u w:val="single"/>
        </w:rPr>
      </w:pPr>
      <w:r w:rsidRPr="004740C3">
        <w:rPr>
          <w:rFonts w:cs="Arial"/>
          <w:sz w:val="22"/>
          <w:szCs w:val="22"/>
          <w:u w:val="single"/>
        </w:rPr>
        <w:t>Predmet naročila</w:t>
      </w:r>
    </w:p>
    <w:p w14:paraId="6B66B969" w14:textId="77777777" w:rsidR="004740C3" w:rsidRPr="004740C3" w:rsidRDefault="004740C3" w:rsidP="004740C3">
      <w:pPr>
        <w:spacing w:line="260" w:lineRule="atLeast"/>
        <w:outlineLvl w:val="0"/>
        <w:rPr>
          <w:rFonts w:cs="Arial"/>
          <w:sz w:val="22"/>
          <w:szCs w:val="22"/>
        </w:rPr>
      </w:pPr>
    </w:p>
    <w:p w14:paraId="5EE3F0AC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</w:rPr>
      </w:pPr>
      <w:r w:rsidRPr="004740C3">
        <w:rPr>
          <w:rFonts w:cs="Arial"/>
          <w:sz w:val="22"/>
          <w:szCs w:val="22"/>
        </w:rPr>
        <w:t>Sklop Vitalna zrela leta zajema 5 usposabljanj:</w:t>
      </w:r>
    </w:p>
    <w:p w14:paraId="6994D651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</w:rPr>
      </w:pPr>
    </w:p>
    <w:p w14:paraId="0DEEC77B" w14:textId="77777777" w:rsidR="004740C3" w:rsidRPr="004740C3" w:rsidRDefault="004740C3" w:rsidP="004740C3">
      <w:pPr>
        <w:numPr>
          <w:ilvl w:val="0"/>
          <w:numId w:val="48"/>
        </w:numPr>
        <w:spacing w:line="260" w:lineRule="atLeast"/>
        <w:ind w:left="426"/>
        <w:contextualSpacing/>
        <w:jc w:val="both"/>
        <w:rPr>
          <w:rFonts w:cs="Arial"/>
          <w:color w:val="000000"/>
          <w:sz w:val="22"/>
          <w:szCs w:val="22"/>
        </w:rPr>
      </w:pPr>
      <w:r w:rsidRPr="004740C3">
        <w:rPr>
          <w:rFonts w:cs="Arial"/>
          <w:color w:val="000000"/>
          <w:sz w:val="22"/>
          <w:szCs w:val="22"/>
        </w:rPr>
        <w:t xml:space="preserve"> »Previharimo možgane«</w:t>
      </w:r>
      <w:r w:rsidRPr="004740C3">
        <w:rPr>
          <w:rFonts w:cs="Arial"/>
          <w:color w:val="FF0000"/>
          <w:sz w:val="22"/>
          <w:szCs w:val="22"/>
        </w:rPr>
        <w:t xml:space="preserve"> </w:t>
      </w:r>
    </w:p>
    <w:p w14:paraId="1C677C4C" w14:textId="77777777" w:rsidR="004740C3" w:rsidRPr="004740C3" w:rsidRDefault="004740C3" w:rsidP="004740C3">
      <w:pPr>
        <w:numPr>
          <w:ilvl w:val="0"/>
          <w:numId w:val="48"/>
        </w:numPr>
        <w:spacing w:line="260" w:lineRule="atLeast"/>
        <w:ind w:left="426"/>
        <w:contextualSpacing/>
        <w:jc w:val="both"/>
        <w:rPr>
          <w:rFonts w:cs="Arial"/>
          <w:color w:val="000000"/>
          <w:sz w:val="22"/>
          <w:szCs w:val="22"/>
        </w:rPr>
      </w:pPr>
      <w:r w:rsidRPr="004740C3">
        <w:rPr>
          <w:rFonts w:cs="Arial"/>
          <w:color w:val="000000"/>
          <w:sz w:val="22"/>
          <w:szCs w:val="22"/>
        </w:rPr>
        <w:t xml:space="preserve"> »Urjenje spomina in možganskih funkcij«</w:t>
      </w:r>
    </w:p>
    <w:p w14:paraId="49183571" w14:textId="77777777" w:rsidR="004740C3" w:rsidRPr="004740C3" w:rsidRDefault="004740C3" w:rsidP="004740C3">
      <w:pPr>
        <w:numPr>
          <w:ilvl w:val="0"/>
          <w:numId w:val="48"/>
        </w:numPr>
        <w:spacing w:line="260" w:lineRule="atLeast"/>
        <w:ind w:left="426"/>
        <w:contextualSpacing/>
        <w:jc w:val="both"/>
        <w:rPr>
          <w:rFonts w:cs="Arial"/>
          <w:color w:val="000000"/>
          <w:sz w:val="22"/>
          <w:szCs w:val="22"/>
        </w:rPr>
      </w:pPr>
      <w:r w:rsidRPr="004740C3">
        <w:rPr>
          <w:rFonts w:cs="Arial"/>
          <w:color w:val="000000"/>
          <w:sz w:val="22"/>
          <w:szCs w:val="22"/>
        </w:rPr>
        <w:t xml:space="preserve"> »Aktivna in zdrava dolgoživost«</w:t>
      </w:r>
    </w:p>
    <w:p w14:paraId="40C714FB" w14:textId="77777777" w:rsidR="004740C3" w:rsidRPr="004740C3" w:rsidRDefault="004740C3" w:rsidP="004740C3">
      <w:pPr>
        <w:numPr>
          <w:ilvl w:val="0"/>
          <w:numId w:val="48"/>
        </w:numPr>
        <w:spacing w:line="260" w:lineRule="atLeast"/>
        <w:ind w:left="426"/>
        <w:contextualSpacing/>
        <w:jc w:val="both"/>
        <w:rPr>
          <w:rFonts w:cs="Arial"/>
          <w:color w:val="000000"/>
          <w:sz w:val="22"/>
          <w:szCs w:val="22"/>
        </w:rPr>
      </w:pPr>
      <w:r w:rsidRPr="004740C3">
        <w:rPr>
          <w:rFonts w:cs="Arial"/>
          <w:color w:val="000000"/>
          <w:sz w:val="22"/>
          <w:szCs w:val="22"/>
        </w:rPr>
        <w:t xml:space="preserve"> »Medgeneracijska harmonija v delovnem okolju«</w:t>
      </w:r>
    </w:p>
    <w:p w14:paraId="307CAE5C" w14:textId="77777777" w:rsidR="004740C3" w:rsidRPr="004740C3" w:rsidRDefault="004740C3" w:rsidP="004740C3">
      <w:pPr>
        <w:numPr>
          <w:ilvl w:val="0"/>
          <w:numId w:val="48"/>
        </w:numPr>
        <w:spacing w:line="260" w:lineRule="atLeast"/>
        <w:ind w:left="426"/>
        <w:contextualSpacing/>
        <w:jc w:val="both"/>
        <w:rPr>
          <w:rFonts w:cs="Arial"/>
          <w:color w:val="000000"/>
          <w:sz w:val="22"/>
          <w:szCs w:val="22"/>
        </w:rPr>
      </w:pPr>
      <w:r w:rsidRPr="004740C3">
        <w:rPr>
          <w:rFonts w:cs="Arial"/>
          <w:color w:val="000000"/>
          <w:sz w:val="22"/>
          <w:szCs w:val="22"/>
        </w:rPr>
        <w:t xml:space="preserve"> »Uradni postopek upokojitve«</w:t>
      </w:r>
    </w:p>
    <w:p w14:paraId="3A39DCB5" w14:textId="77777777" w:rsidR="004740C3" w:rsidRPr="004740C3" w:rsidRDefault="004740C3" w:rsidP="004740C3">
      <w:pPr>
        <w:spacing w:line="260" w:lineRule="atLeast"/>
        <w:jc w:val="both"/>
        <w:rPr>
          <w:rFonts w:cs="Arial"/>
          <w:color w:val="000000"/>
          <w:sz w:val="22"/>
          <w:szCs w:val="22"/>
        </w:rPr>
      </w:pPr>
    </w:p>
    <w:p w14:paraId="58D4EB10" w14:textId="77777777" w:rsidR="004740C3" w:rsidRPr="004740C3" w:rsidRDefault="004740C3" w:rsidP="004740C3">
      <w:pPr>
        <w:spacing w:line="240" w:lineRule="auto"/>
        <w:jc w:val="both"/>
        <w:rPr>
          <w:rFonts w:cs="Arial"/>
          <w:sz w:val="22"/>
          <w:szCs w:val="22"/>
          <w:lang w:eastAsia="sl-SI"/>
        </w:rPr>
      </w:pPr>
      <w:r w:rsidRPr="004740C3">
        <w:rPr>
          <w:rFonts w:cs="Arial"/>
          <w:sz w:val="22"/>
          <w:szCs w:val="22"/>
          <w:lang w:eastAsia="sl-SI"/>
        </w:rPr>
        <w:t xml:space="preserve">Naročilo sofinancirata Republika Slovenija in Evropska unija iz Evropskega socialnega sklada plus, v okviru </w:t>
      </w:r>
      <w:r w:rsidRPr="004740C3">
        <w:rPr>
          <w:rFonts w:cs="Arial"/>
          <w:noProof/>
          <w:sz w:val="22"/>
          <w:szCs w:val="22"/>
          <w:lang w:eastAsia="sl-SI"/>
        </w:rPr>
        <w:t>operacije »Usposabljanje javnih uslužbencev za kompetence prihodnosti«</w:t>
      </w:r>
      <w:r w:rsidRPr="004740C3">
        <w:rPr>
          <w:rFonts w:cs="Arial"/>
          <w:sz w:val="22"/>
          <w:szCs w:val="22"/>
          <w:lang w:eastAsia="sl-SI"/>
        </w:rPr>
        <w:t>.</w:t>
      </w:r>
    </w:p>
    <w:p w14:paraId="7B4AA072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</w:rPr>
      </w:pPr>
    </w:p>
    <w:p w14:paraId="78FA3B3C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</w:rPr>
      </w:pPr>
    </w:p>
    <w:p w14:paraId="32BF5686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  <w:highlight w:val="yellow"/>
        </w:rPr>
      </w:pPr>
      <w:r w:rsidRPr="004740C3">
        <w:rPr>
          <w:rFonts w:cs="Arial"/>
          <w:sz w:val="22"/>
          <w:szCs w:val="22"/>
          <w:u w:val="single"/>
        </w:rPr>
        <w:t>Opis usposabljanj</w:t>
      </w:r>
    </w:p>
    <w:p w14:paraId="7167118B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  <w:u w:val="single"/>
        </w:rPr>
      </w:pPr>
    </w:p>
    <w:p w14:paraId="1A18EA8C" w14:textId="77777777" w:rsidR="004740C3" w:rsidRPr="004740C3" w:rsidRDefault="004740C3" w:rsidP="004740C3">
      <w:pPr>
        <w:numPr>
          <w:ilvl w:val="0"/>
          <w:numId w:val="36"/>
        </w:numPr>
        <w:spacing w:line="260" w:lineRule="atLeast"/>
        <w:ind w:left="426"/>
        <w:contextualSpacing/>
        <w:rPr>
          <w:rFonts w:cs="Arial"/>
          <w:b/>
          <w:bCs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t xml:space="preserve">Previharimo možgane </w:t>
      </w:r>
    </w:p>
    <w:p w14:paraId="48EAC9CF" w14:textId="77777777" w:rsidR="004740C3" w:rsidRPr="004740C3" w:rsidRDefault="004740C3" w:rsidP="004740C3">
      <w:pPr>
        <w:spacing w:line="260" w:lineRule="atLeast"/>
        <w:jc w:val="both"/>
        <w:rPr>
          <w:b/>
          <w:sz w:val="22"/>
          <w:szCs w:val="22"/>
        </w:rPr>
      </w:pPr>
    </w:p>
    <w:p w14:paraId="724CF8F1" w14:textId="77777777" w:rsidR="004740C3" w:rsidRPr="004740C3" w:rsidRDefault="004740C3" w:rsidP="004740C3">
      <w:pPr>
        <w:spacing w:line="260" w:lineRule="atLeast"/>
        <w:jc w:val="both"/>
        <w:rPr>
          <w:rFonts w:cs="Arial"/>
          <w:b/>
          <w:sz w:val="22"/>
          <w:szCs w:val="22"/>
        </w:rPr>
      </w:pPr>
      <w:r w:rsidRPr="004740C3">
        <w:rPr>
          <w:rFonts w:cs="Arial"/>
          <w:b/>
          <w:sz w:val="22"/>
          <w:szCs w:val="22"/>
        </w:rPr>
        <w:t xml:space="preserve">Ciljna skupina in namen: </w:t>
      </w:r>
      <w:r w:rsidRPr="004740C3">
        <w:rPr>
          <w:rFonts w:cs="Arial"/>
          <w:bCs/>
          <w:sz w:val="22"/>
          <w:szCs w:val="22"/>
        </w:rPr>
        <w:t>us</w:t>
      </w:r>
      <w:r w:rsidRPr="004740C3">
        <w:rPr>
          <w:rFonts w:cs="Arial"/>
          <w:sz w:val="22"/>
          <w:szCs w:val="22"/>
        </w:rPr>
        <w:t xml:space="preserve">posabljanje je namenjeno </w:t>
      </w:r>
      <w:r w:rsidRPr="004740C3">
        <w:rPr>
          <w:rFonts w:cs="Arial"/>
          <w:sz w:val="22"/>
          <w:szCs w:val="22"/>
          <w:shd w:val="clear" w:color="auto" w:fill="FFFFFF"/>
        </w:rPr>
        <w:t>javnim uslužbencem</w:t>
      </w:r>
      <w:r w:rsidRPr="004740C3">
        <w:rPr>
          <w:rFonts w:cs="Arial"/>
          <w:color w:val="222222"/>
          <w:sz w:val="27"/>
          <w:szCs w:val="27"/>
          <w:shd w:val="clear" w:color="auto" w:fill="FFFFFF"/>
        </w:rPr>
        <w:t> </w:t>
      </w:r>
      <w:r w:rsidRPr="004740C3">
        <w:rPr>
          <w:rFonts w:cs="Arial"/>
          <w:sz w:val="22"/>
          <w:szCs w:val="22"/>
        </w:rPr>
        <w:t>za izboljšanje poznavanja delovanja možganov.</w:t>
      </w:r>
    </w:p>
    <w:p w14:paraId="0DF7213A" w14:textId="77777777" w:rsidR="004740C3" w:rsidRPr="004740C3" w:rsidRDefault="004740C3" w:rsidP="004740C3">
      <w:pPr>
        <w:spacing w:line="260" w:lineRule="atLeast"/>
        <w:jc w:val="both"/>
        <w:rPr>
          <w:b/>
          <w:sz w:val="22"/>
          <w:szCs w:val="22"/>
        </w:rPr>
      </w:pPr>
    </w:p>
    <w:p w14:paraId="5CC2624B" w14:textId="77777777" w:rsidR="004740C3" w:rsidRPr="004740C3" w:rsidRDefault="004740C3" w:rsidP="004740C3">
      <w:pPr>
        <w:spacing w:line="260" w:lineRule="atLeast"/>
        <w:jc w:val="both"/>
        <w:rPr>
          <w:sz w:val="22"/>
          <w:szCs w:val="22"/>
        </w:rPr>
      </w:pPr>
      <w:r w:rsidRPr="004740C3">
        <w:rPr>
          <w:b/>
          <w:sz w:val="22"/>
          <w:szCs w:val="22"/>
        </w:rPr>
        <w:t>Trajanje:</w:t>
      </w:r>
      <w:r w:rsidRPr="004740C3">
        <w:rPr>
          <w:sz w:val="22"/>
          <w:szCs w:val="22"/>
        </w:rPr>
        <w:t xml:space="preserve"> </w:t>
      </w:r>
    </w:p>
    <w:p w14:paraId="2841C83D" w14:textId="77777777" w:rsidR="004740C3" w:rsidRPr="004740C3" w:rsidRDefault="004740C3" w:rsidP="004740C3">
      <w:pPr>
        <w:numPr>
          <w:ilvl w:val="0"/>
          <w:numId w:val="34"/>
        </w:numPr>
        <w:spacing w:line="260" w:lineRule="atLeast"/>
        <w:ind w:left="709"/>
        <w:contextualSpacing/>
        <w:jc w:val="both"/>
        <w:rPr>
          <w:color w:val="000000"/>
          <w:sz w:val="22"/>
          <w:szCs w:val="22"/>
        </w:rPr>
      </w:pPr>
      <w:r w:rsidRPr="004740C3">
        <w:rPr>
          <w:color w:val="000000"/>
          <w:sz w:val="22"/>
          <w:szCs w:val="22"/>
        </w:rPr>
        <w:t>izvedba v živo: 4 pedagoške ure</w:t>
      </w:r>
    </w:p>
    <w:p w14:paraId="7EABA2B3" w14:textId="77777777" w:rsidR="004740C3" w:rsidRPr="004740C3" w:rsidRDefault="004740C3" w:rsidP="004740C3">
      <w:pPr>
        <w:numPr>
          <w:ilvl w:val="0"/>
          <w:numId w:val="34"/>
        </w:numPr>
        <w:spacing w:line="240" w:lineRule="atLeast"/>
        <w:ind w:left="709"/>
        <w:contextualSpacing/>
        <w:jc w:val="both"/>
        <w:rPr>
          <w:rFonts w:cs="Arial"/>
          <w:sz w:val="22"/>
          <w:szCs w:val="22"/>
        </w:rPr>
      </w:pPr>
      <w:r w:rsidRPr="004740C3">
        <w:rPr>
          <w:color w:val="000000"/>
          <w:sz w:val="22"/>
          <w:szCs w:val="22"/>
        </w:rPr>
        <w:t>izvedba na daljavo: 4 pedagoške ure</w:t>
      </w:r>
    </w:p>
    <w:p w14:paraId="198DA55D" w14:textId="77777777" w:rsidR="004740C3" w:rsidRPr="004740C3" w:rsidRDefault="004740C3" w:rsidP="004740C3">
      <w:pPr>
        <w:spacing w:line="240" w:lineRule="atLeast"/>
        <w:rPr>
          <w:rFonts w:cs="Arial"/>
          <w:b/>
          <w:bCs/>
          <w:sz w:val="22"/>
          <w:szCs w:val="22"/>
        </w:rPr>
      </w:pPr>
    </w:p>
    <w:p w14:paraId="6A0DAFD5" w14:textId="77777777" w:rsidR="004740C3" w:rsidRPr="004740C3" w:rsidRDefault="004740C3" w:rsidP="004740C3">
      <w:pPr>
        <w:spacing w:line="360" w:lineRule="auto"/>
        <w:rPr>
          <w:rFonts w:cs="Arial"/>
          <w:b/>
          <w:bCs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t xml:space="preserve">Cilja: </w:t>
      </w:r>
    </w:p>
    <w:p w14:paraId="2A1F706C" w14:textId="77777777" w:rsidR="004740C3" w:rsidRPr="004740C3" w:rsidRDefault="004740C3" w:rsidP="004740C3">
      <w:pPr>
        <w:numPr>
          <w:ilvl w:val="0"/>
          <w:numId w:val="38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spoznati delovanje možganov in njihove neskončne univerzalnosti</w:t>
      </w:r>
    </w:p>
    <w:p w14:paraId="1328A43F" w14:textId="77777777" w:rsidR="004740C3" w:rsidRPr="004740C3" w:rsidRDefault="004740C3" w:rsidP="004740C3">
      <w:pPr>
        <w:numPr>
          <w:ilvl w:val="0"/>
          <w:numId w:val="38"/>
        </w:numPr>
        <w:spacing w:line="240" w:lineRule="auto"/>
        <w:contextualSpacing/>
        <w:rPr>
          <w:rFonts w:cs="Arial"/>
          <w:b/>
          <w:bCs/>
          <w:sz w:val="22"/>
          <w:szCs w:val="22"/>
        </w:rPr>
      </w:pPr>
      <w:r w:rsidRPr="004740C3">
        <w:rPr>
          <w:rFonts w:cs="Arial"/>
          <w:sz w:val="22"/>
          <w:szCs w:val="22"/>
        </w:rPr>
        <w:t>spoznati demenco in ravnanje v stiku z njo</w:t>
      </w:r>
    </w:p>
    <w:p w14:paraId="1931C388" w14:textId="77777777" w:rsidR="004740C3" w:rsidRPr="004740C3" w:rsidRDefault="004740C3" w:rsidP="004740C3">
      <w:pPr>
        <w:spacing w:line="240" w:lineRule="atLeast"/>
        <w:rPr>
          <w:rFonts w:cs="Arial"/>
          <w:b/>
          <w:bCs/>
          <w:sz w:val="22"/>
          <w:szCs w:val="22"/>
        </w:rPr>
      </w:pPr>
    </w:p>
    <w:p w14:paraId="2526E630" w14:textId="77777777" w:rsidR="004740C3" w:rsidRPr="004740C3" w:rsidRDefault="004740C3" w:rsidP="004740C3">
      <w:pPr>
        <w:spacing w:line="360" w:lineRule="auto"/>
        <w:rPr>
          <w:rFonts w:cs="Arial"/>
          <w:b/>
          <w:bCs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t xml:space="preserve">Vsebina: </w:t>
      </w:r>
    </w:p>
    <w:p w14:paraId="6059989A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predstavitev možganov in njihovega delovanja</w:t>
      </w:r>
    </w:p>
    <w:p w14:paraId="68402BA0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kako se možgani spreminjajo s starostjo</w:t>
      </w:r>
    </w:p>
    <w:p w14:paraId="00D6979C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kako upočasniti staranje možganov</w:t>
      </w:r>
    </w:p>
    <w:p w14:paraId="4382E029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kognitivna rezerva in kognitivni trening možganov</w:t>
      </w:r>
    </w:p>
    <w:p w14:paraId="0EDE7059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rPr>
          <w:sz w:val="22"/>
          <w:szCs w:val="22"/>
        </w:rPr>
      </w:pPr>
      <w:r w:rsidRPr="004740C3">
        <w:rPr>
          <w:sz w:val="22"/>
          <w:szCs w:val="22"/>
        </w:rPr>
        <w:t>o stresu – kako ga prepoznati, kaj storiti</w:t>
      </w:r>
    </w:p>
    <w:p w14:paraId="0688B10C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 xml:space="preserve">kaj je demenca, kako se začne in kako jo prepoznamo </w:t>
      </w:r>
    </w:p>
    <w:p w14:paraId="44FCBB01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oblike demence</w:t>
      </w:r>
    </w:p>
    <w:p w14:paraId="2E9EDE32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bolnik kot človek z dostojanstvom, pravice oseb z demenco</w:t>
      </w:r>
    </w:p>
    <w:p w14:paraId="1FBEECEC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podpora obolelim in njihovim svojcem</w:t>
      </w:r>
    </w:p>
    <w:p w14:paraId="7A93DB85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  <w:u w:val="single"/>
        </w:rPr>
      </w:pPr>
    </w:p>
    <w:p w14:paraId="15596997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t>Oblike in metode dela:</w:t>
      </w:r>
      <w:r w:rsidRPr="004740C3">
        <w:rPr>
          <w:rFonts w:cs="Arial"/>
          <w:sz w:val="22"/>
          <w:szCs w:val="22"/>
        </w:rPr>
        <w:t xml:space="preserve"> u</w:t>
      </w:r>
      <w:r w:rsidRPr="004740C3">
        <w:rPr>
          <w:rFonts w:cs="Arial"/>
          <w:sz w:val="22"/>
          <w:szCs w:val="22"/>
          <w:lang w:eastAsia="sl-SI"/>
        </w:rPr>
        <w:t xml:space="preserve">sposabljanje poteka v obliki </w:t>
      </w:r>
      <w:r w:rsidRPr="004740C3">
        <w:rPr>
          <w:rFonts w:cs="Arial"/>
          <w:b/>
          <w:bCs/>
          <w:sz w:val="22"/>
          <w:szCs w:val="22"/>
          <w:lang w:eastAsia="sl-SI"/>
        </w:rPr>
        <w:t>delavnice v živo ali na daljavo</w:t>
      </w:r>
      <w:r w:rsidRPr="004740C3">
        <w:rPr>
          <w:rFonts w:cs="Arial"/>
          <w:sz w:val="22"/>
          <w:szCs w:val="22"/>
          <w:lang w:eastAsia="sl-SI"/>
        </w:rPr>
        <w:t xml:space="preserve"> (v dogovoru z naročnikom). </w:t>
      </w:r>
      <w:r w:rsidRPr="004740C3">
        <w:rPr>
          <w:rFonts w:cs="Arial"/>
          <w:sz w:val="22"/>
          <w:szCs w:val="22"/>
        </w:rPr>
        <w:t xml:space="preserve">V obeh primerih mora biti </w:t>
      </w:r>
      <w:r w:rsidRPr="004740C3">
        <w:rPr>
          <w:rFonts w:cs="Arial"/>
          <w:bCs/>
          <w:sz w:val="22"/>
          <w:szCs w:val="22"/>
        </w:rPr>
        <w:t xml:space="preserve">poudarjena aktivna vloga </w:t>
      </w:r>
      <w:r w:rsidRPr="004740C3">
        <w:rPr>
          <w:rFonts w:cs="Arial"/>
          <w:bCs/>
          <w:sz w:val="22"/>
          <w:szCs w:val="22"/>
        </w:rPr>
        <w:lastRenderedPageBreak/>
        <w:t>udeležencev (praktične vaje, primeri dobrih praks, reševanje problemov, diskusija,</w:t>
      </w:r>
      <w:r w:rsidRPr="004740C3">
        <w:rPr>
          <w:rFonts w:cs="Arial"/>
          <w:sz w:val="22"/>
          <w:szCs w:val="22"/>
        </w:rPr>
        <w:t xml:space="preserve"> simulacije, kvizi ipd.). Priporočamo, da izvajalec v izvedbo usposabljanja vključi tudi delo na daljavo pred izvedbo delavnice ali po njej (npr. videofilm, vprašalnik, e-gradivo). </w:t>
      </w:r>
    </w:p>
    <w:p w14:paraId="22348B77" w14:textId="77777777" w:rsidR="004740C3" w:rsidRPr="004740C3" w:rsidRDefault="004740C3" w:rsidP="004740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left="720"/>
        <w:contextualSpacing/>
        <w:jc w:val="both"/>
        <w:rPr>
          <w:rFonts w:cs="Arial"/>
          <w:sz w:val="22"/>
          <w:szCs w:val="22"/>
        </w:rPr>
      </w:pPr>
    </w:p>
    <w:p w14:paraId="54D72441" w14:textId="77777777" w:rsidR="004740C3" w:rsidRPr="004740C3" w:rsidRDefault="004740C3" w:rsidP="004740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jc w:val="both"/>
        <w:rPr>
          <w:rFonts w:cs="Arial"/>
          <w:color w:val="0000FF"/>
          <w:sz w:val="22"/>
          <w:szCs w:val="22"/>
          <w:u w:val="single"/>
        </w:rPr>
      </w:pPr>
      <w:r w:rsidRPr="004740C3">
        <w:rPr>
          <w:sz w:val="22"/>
          <w:szCs w:val="22"/>
        </w:rPr>
        <w:t xml:space="preserve">Usposabljanje mora potekati v skladu z navodili in didaktičnimi smernicami za izvajalce usposabljanj na Upravni akademiji, objavljenimi na spletni strani Upravne akademije: </w:t>
      </w:r>
      <w:hyperlink r:id="rId7" w:history="1">
        <w:r w:rsidRPr="004740C3">
          <w:rPr>
            <w:rFonts w:cs="Arial"/>
            <w:color w:val="0000FF"/>
            <w:sz w:val="22"/>
            <w:szCs w:val="22"/>
            <w:u w:val="single"/>
          </w:rPr>
          <w:t>https://ua.gov.si/o-nas/za-izvajalce-usposabljanj/</w:t>
        </w:r>
      </w:hyperlink>
    </w:p>
    <w:p w14:paraId="5C96AB27" w14:textId="77777777" w:rsidR="004740C3" w:rsidRPr="004740C3" w:rsidRDefault="004740C3" w:rsidP="004740C3">
      <w:pPr>
        <w:spacing w:line="260" w:lineRule="atLeast"/>
        <w:rPr>
          <w:rFonts w:cs="Arial"/>
          <w:b/>
          <w:sz w:val="22"/>
          <w:szCs w:val="22"/>
        </w:rPr>
      </w:pPr>
    </w:p>
    <w:p w14:paraId="1B30D355" w14:textId="77777777" w:rsidR="004740C3" w:rsidRPr="004740C3" w:rsidRDefault="004740C3" w:rsidP="004740C3">
      <w:pPr>
        <w:spacing w:line="260" w:lineRule="atLeast"/>
        <w:rPr>
          <w:rFonts w:cs="Arial"/>
          <w:b/>
          <w:sz w:val="22"/>
          <w:szCs w:val="22"/>
        </w:rPr>
      </w:pPr>
    </w:p>
    <w:p w14:paraId="3B282764" w14:textId="77777777" w:rsidR="004740C3" w:rsidRPr="004740C3" w:rsidRDefault="004740C3" w:rsidP="004740C3">
      <w:pPr>
        <w:numPr>
          <w:ilvl w:val="0"/>
          <w:numId w:val="36"/>
        </w:numPr>
        <w:spacing w:line="260" w:lineRule="atLeast"/>
        <w:ind w:left="426"/>
        <w:contextualSpacing/>
        <w:rPr>
          <w:rFonts w:cs="Arial"/>
          <w:b/>
          <w:bCs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t>Urjenje spomina in možganskih funkcij</w:t>
      </w:r>
    </w:p>
    <w:p w14:paraId="0E7BF40F" w14:textId="77777777" w:rsidR="004740C3" w:rsidRPr="004740C3" w:rsidRDefault="004740C3" w:rsidP="004740C3">
      <w:pPr>
        <w:spacing w:line="260" w:lineRule="atLeast"/>
        <w:rPr>
          <w:rFonts w:cs="Arial"/>
          <w:b/>
          <w:bCs/>
          <w:sz w:val="22"/>
          <w:szCs w:val="22"/>
        </w:rPr>
      </w:pPr>
    </w:p>
    <w:p w14:paraId="444E96ED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</w:rPr>
      </w:pPr>
      <w:r w:rsidRPr="004740C3">
        <w:rPr>
          <w:rFonts w:cs="Arial"/>
          <w:b/>
          <w:sz w:val="22"/>
          <w:szCs w:val="22"/>
        </w:rPr>
        <w:t xml:space="preserve">Ciljna skupina in namen: </w:t>
      </w:r>
      <w:r w:rsidRPr="004740C3">
        <w:rPr>
          <w:rFonts w:cs="Arial"/>
          <w:bCs/>
          <w:sz w:val="22"/>
          <w:szCs w:val="22"/>
        </w:rPr>
        <w:t>us</w:t>
      </w:r>
      <w:r w:rsidRPr="004740C3">
        <w:rPr>
          <w:rFonts w:cs="Arial"/>
          <w:sz w:val="22"/>
          <w:szCs w:val="22"/>
        </w:rPr>
        <w:t xml:space="preserve">posabljanje je namenjeno </w:t>
      </w:r>
      <w:r w:rsidRPr="004740C3">
        <w:rPr>
          <w:rFonts w:cs="Arial"/>
          <w:sz w:val="22"/>
          <w:szCs w:val="22"/>
          <w:shd w:val="clear" w:color="auto" w:fill="FFFFFF"/>
        </w:rPr>
        <w:t>javnim uslužbencem</w:t>
      </w:r>
      <w:r w:rsidRPr="004740C3">
        <w:rPr>
          <w:rFonts w:cs="Arial"/>
          <w:sz w:val="22"/>
          <w:szCs w:val="22"/>
        </w:rPr>
        <w:t>, ki želijo spoznati nevroplastičnost možganov in pomen učenja.</w:t>
      </w:r>
    </w:p>
    <w:p w14:paraId="1600D3C6" w14:textId="77777777" w:rsidR="004740C3" w:rsidRPr="004740C3" w:rsidRDefault="004740C3" w:rsidP="004740C3">
      <w:pPr>
        <w:spacing w:line="260" w:lineRule="atLeast"/>
        <w:rPr>
          <w:rFonts w:cs="Arial"/>
          <w:bCs/>
          <w:sz w:val="22"/>
          <w:szCs w:val="22"/>
        </w:rPr>
      </w:pPr>
    </w:p>
    <w:p w14:paraId="38C905F5" w14:textId="77777777" w:rsidR="004740C3" w:rsidRPr="004740C3" w:rsidRDefault="004740C3" w:rsidP="004740C3">
      <w:pPr>
        <w:spacing w:line="260" w:lineRule="atLeast"/>
        <w:jc w:val="both"/>
        <w:rPr>
          <w:sz w:val="22"/>
          <w:szCs w:val="22"/>
        </w:rPr>
      </w:pPr>
      <w:r w:rsidRPr="004740C3">
        <w:rPr>
          <w:b/>
          <w:sz w:val="22"/>
          <w:szCs w:val="22"/>
        </w:rPr>
        <w:t>Trajanje:</w:t>
      </w:r>
      <w:r w:rsidRPr="004740C3">
        <w:rPr>
          <w:sz w:val="22"/>
          <w:szCs w:val="22"/>
        </w:rPr>
        <w:t xml:space="preserve"> </w:t>
      </w:r>
    </w:p>
    <w:p w14:paraId="12F6563B" w14:textId="77777777" w:rsidR="004740C3" w:rsidRPr="004740C3" w:rsidRDefault="004740C3" w:rsidP="004740C3">
      <w:pPr>
        <w:numPr>
          <w:ilvl w:val="0"/>
          <w:numId w:val="34"/>
        </w:numPr>
        <w:spacing w:line="260" w:lineRule="atLeast"/>
        <w:ind w:left="709"/>
        <w:contextualSpacing/>
        <w:jc w:val="both"/>
        <w:rPr>
          <w:color w:val="000000"/>
          <w:sz w:val="22"/>
          <w:szCs w:val="22"/>
        </w:rPr>
      </w:pPr>
      <w:r w:rsidRPr="004740C3">
        <w:rPr>
          <w:color w:val="000000"/>
          <w:sz w:val="22"/>
          <w:szCs w:val="22"/>
        </w:rPr>
        <w:t>izvedba v živo: 4 pedagoške ure</w:t>
      </w:r>
    </w:p>
    <w:p w14:paraId="0F56E130" w14:textId="77777777" w:rsidR="004740C3" w:rsidRPr="004740C3" w:rsidRDefault="004740C3" w:rsidP="004740C3">
      <w:pPr>
        <w:numPr>
          <w:ilvl w:val="0"/>
          <w:numId w:val="34"/>
        </w:numPr>
        <w:spacing w:line="240" w:lineRule="atLeast"/>
        <w:ind w:left="709"/>
        <w:contextualSpacing/>
        <w:jc w:val="both"/>
        <w:rPr>
          <w:rFonts w:cs="Arial"/>
          <w:sz w:val="22"/>
          <w:szCs w:val="22"/>
        </w:rPr>
      </w:pPr>
      <w:r w:rsidRPr="004740C3">
        <w:rPr>
          <w:color w:val="000000"/>
          <w:sz w:val="22"/>
          <w:szCs w:val="22"/>
        </w:rPr>
        <w:t>izvedba na daljavo: 4 pedagoške ure</w:t>
      </w:r>
    </w:p>
    <w:p w14:paraId="1309BA6B" w14:textId="77777777" w:rsidR="004740C3" w:rsidRPr="004740C3" w:rsidRDefault="004740C3" w:rsidP="004740C3">
      <w:pPr>
        <w:spacing w:line="240" w:lineRule="atLeast"/>
        <w:rPr>
          <w:rFonts w:cs="Arial"/>
          <w:b/>
          <w:bCs/>
          <w:sz w:val="22"/>
          <w:szCs w:val="22"/>
        </w:rPr>
      </w:pPr>
    </w:p>
    <w:p w14:paraId="77415563" w14:textId="77777777" w:rsidR="004740C3" w:rsidRPr="004740C3" w:rsidRDefault="004740C3" w:rsidP="004740C3">
      <w:pPr>
        <w:spacing w:line="240" w:lineRule="atLeast"/>
        <w:rPr>
          <w:rFonts w:cs="Arial"/>
          <w:b/>
          <w:bCs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t xml:space="preserve">Cilj: </w:t>
      </w:r>
    </w:p>
    <w:p w14:paraId="2075B1D9" w14:textId="77777777" w:rsidR="004740C3" w:rsidRPr="004740C3" w:rsidRDefault="004740C3" w:rsidP="004740C3">
      <w:pPr>
        <w:numPr>
          <w:ilvl w:val="0"/>
          <w:numId w:val="49"/>
        </w:numPr>
        <w:spacing w:line="360" w:lineRule="auto"/>
        <w:contextualSpacing/>
        <w:rPr>
          <w:rFonts w:cs="Arial"/>
          <w:b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spoznati vaje in nasvete, ki lahko ohranijo spomin in pozornost</w:t>
      </w:r>
    </w:p>
    <w:p w14:paraId="5E34A779" w14:textId="77777777" w:rsidR="004740C3" w:rsidRPr="004740C3" w:rsidRDefault="004740C3" w:rsidP="004740C3">
      <w:pPr>
        <w:spacing w:line="240" w:lineRule="atLeast"/>
        <w:rPr>
          <w:rFonts w:cs="Arial"/>
          <w:b/>
          <w:bCs/>
          <w:sz w:val="22"/>
          <w:szCs w:val="22"/>
        </w:rPr>
      </w:pPr>
    </w:p>
    <w:p w14:paraId="2509BE67" w14:textId="77777777" w:rsidR="004740C3" w:rsidRPr="004740C3" w:rsidRDefault="004740C3" w:rsidP="004740C3">
      <w:pPr>
        <w:spacing w:line="360" w:lineRule="auto"/>
        <w:rPr>
          <w:rFonts w:cs="Arial"/>
          <w:b/>
          <w:bCs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t xml:space="preserve">Vsebina: </w:t>
      </w:r>
    </w:p>
    <w:p w14:paraId="01DA290C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rPr>
          <w:rFonts w:ascii="Calibri" w:hAnsi="Calibri"/>
          <w:sz w:val="22"/>
          <w:szCs w:val="22"/>
          <w:lang w:eastAsia="sl-SI"/>
        </w:rPr>
      </w:pPr>
      <w:r w:rsidRPr="004740C3">
        <w:rPr>
          <w:sz w:val="22"/>
          <w:szCs w:val="22"/>
        </w:rPr>
        <w:t xml:space="preserve">kratka predstavitev delovanja, staranja in nevroplastičnosti možganov </w:t>
      </w:r>
    </w:p>
    <w:p w14:paraId="29656A9B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rPr>
          <w:sz w:val="22"/>
          <w:szCs w:val="22"/>
        </w:rPr>
      </w:pPr>
      <w:r w:rsidRPr="004740C3">
        <w:rPr>
          <w:sz w:val="22"/>
          <w:szCs w:val="22"/>
        </w:rPr>
        <w:t xml:space="preserve">kako lahko z življenjskim slogom zaščitimo možgane in krepimo miselne funkcije </w:t>
      </w:r>
    </w:p>
    <w:p w14:paraId="32B78D76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rPr>
          <w:sz w:val="22"/>
          <w:szCs w:val="22"/>
        </w:rPr>
      </w:pPr>
      <w:r w:rsidRPr="004740C3">
        <w:rPr>
          <w:sz w:val="22"/>
          <w:szCs w:val="22"/>
        </w:rPr>
        <w:t>vaje za krepitev in ohranjanje spomina, pozornosti in socialne inteligence (pogovorne, pisne in gibalne vaje; digitalni mediji)</w:t>
      </w:r>
    </w:p>
    <w:p w14:paraId="46BAA77B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rPr>
          <w:sz w:val="22"/>
          <w:szCs w:val="22"/>
        </w:rPr>
      </w:pPr>
      <w:r w:rsidRPr="004740C3">
        <w:rPr>
          <w:sz w:val="22"/>
          <w:szCs w:val="22"/>
        </w:rPr>
        <w:t>nevrobika: povezava čutov in spomina, leve in desne polovica možganov - med mitom in realnostjo</w:t>
      </w:r>
    </w:p>
    <w:p w14:paraId="01B7FBB2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rPr>
          <w:rFonts w:cs="Arial"/>
          <w:bCs/>
          <w:sz w:val="22"/>
          <w:szCs w:val="22"/>
        </w:rPr>
      </w:pPr>
      <w:r w:rsidRPr="004740C3">
        <w:rPr>
          <w:sz w:val="22"/>
          <w:szCs w:val="22"/>
        </w:rPr>
        <w:t>na kratko o demenci</w:t>
      </w:r>
    </w:p>
    <w:p w14:paraId="0A3F7F42" w14:textId="77777777" w:rsidR="004740C3" w:rsidRPr="004740C3" w:rsidRDefault="004740C3" w:rsidP="004740C3">
      <w:pPr>
        <w:spacing w:line="240" w:lineRule="auto"/>
        <w:rPr>
          <w:rFonts w:cs="Arial"/>
          <w:bCs/>
          <w:sz w:val="22"/>
          <w:szCs w:val="22"/>
        </w:rPr>
      </w:pPr>
    </w:p>
    <w:p w14:paraId="4101C52B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t>Oblike in metode dela:</w:t>
      </w:r>
      <w:r w:rsidRPr="004740C3">
        <w:rPr>
          <w:rFonts w:cs="Arial"/>
          <w:sz w:val="22"/>
          <w:szCs w:val="22"/>
        </w:rPr>
        <w:t xml:space="preserve"> u</w:t>
      </w:r>
      <w:r w:rsidRPr="004740C3">
        <w:rPr>
          <w:rFonts w:cs="Arial"/>
          <w:sz w:val="22"/>
          <w:szCs w:val="22"/>
          <w:lang w:eastAsia="sl-SI"/>
        </w:rPr>
        <w:t xml:space="preserve">sposabljanje poteka v obliki </w:t>
      </w:r>
      <w:r w:rsidRPr="004740C3">
        <w:rPr>
          <w:rFonts w:cs="Arial"/>
          <w:b/>
          <w:bCs/>
          <w:sz w:val="22"/>
          <w:szCs w:val="22"/>
          <w:lang w:eastAsia="sl-SI"/>
        </w:rPr>
        <w:t>delavnice v živo ali na daljavo</w:t>
      </w:r>
      <w:r w:rsidRPr="004740C3">
        <w:rPr>
          <w:rFonts w:cs="Arial"/>
          <w:sz w:val="22"/>
          <w:szCs w:val="22"/>
          <w:lang w:eastAsia="sl-SI"/>
        </w:rPr>
        <w:t xml:space="preserve"> (v dogovoru z naročnikom), na kateri se prepletata razlaga in vaje. </w:t>
      </w:r>
      <w:r w:rsidRPr="004740C3">
        <w:rPr>
          <w:rFonts w:cs="Arial"/>
          <w:sz w:val="22"/>
          <w:szCs w:val="22"/>
        </w:rPr>
        <w:t xml:space="preserve">V obeh primerih mora biti </w:t>
      </w:r>
      <w:r w:rsidRPr="004740C3">
        <w:rPr>
          <w:rFonts w:cs="Arial"/>
          <w:bCs/>
          <w:sz w:val="22"/>
          <w:szCs w:val="22"/>
        </w:rPr>
        <w:t>poudarjena aktivna vloga udeležencev (praktične vaje, primeri dobrih praks, reševanje problemov, diskusija,</w:t>
      </w:r>
      <w:r w:rsidRPr="004740C3">
        <w:rPr>
          <w:rFonts w:cs="Arial"/>
          <w:sz w:val="22"/>
          <w:szCs w:val="22"/>
        </w:rPr>
        <w:t xml:space="preserve"> simulacije, kvizi ipd.). Priporočamo, da izvajalec v izvedbo usposabljanja vključi tudi delo na daljavo pred izvedbo delavnice ali po njej (npr. videofilm, vprašalnik, e-gradivo). </w:t>
      </w:r>
    </w:p>
    <w:p w14:paraId="7BF5EA4F" w14:textId="77777777" w:rsidR="004740C3" w:rsidRPr="004740C3" w:rsidRDefault="004740C3" w:rsidP="004740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left="720"/>
        <w:contextualSpacing/>
        <w:jc w:val="both"/>
        <w:rPr>
          <w:rFonts w:cs="Arial"/>
          <w:sz w:val="22"/>
          <w:szCs w:val="22"/>
        </w:rPr>
      </w:pPr>
    </w:p>
    <w:p w14:paraId="242AD89B" w14:textId="77777777" w:rsidR="004740C3" w:rsidRPr="004740C3" w:rsidRDefault="004740C3" w:rsidP="004740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jc w:val="both"/>
        <w:rPr>
          <w:rFonts w:cs="Arial"/>
          <w:color w:val="0000FF"/>
          <w:sz w:val="22"/>
          <w:szCs w:val="22"/>
          <w:u w:val="single"/>
        </w:rPr>
      </w:pPr>
      <w:r w:rsidRPr="004740C3">
        <w:rPr>
          <w:sz w:val="22"/>
          <w:szCs w:val="22"/>
        </w:rPr>
        <w:t xml:space="preserve">Usposabljanje mora potekati v skladu z navodili in didaktičnimi smernicami za izvajalce usposabljanj na Upravni akademiji, objavljenimi na spletni strani Upravne akademije: </w:t>
      </w:r>
      <w:hyperlink r:id="rId8" w:history="1">
        <w:r w:rsidRPr="004740C3">
          <w:rPr>
            <w:rFonts w:cs="Arial"/>
            <w:color w:val="0000FF"/>
            <w:sz w:val="22"/>
            <w:szCs w:val="22"/>
            <w:u w:val="single"/>
          </w:rPr>
          <w:t>https://ua.gov.si/o-nas/za-izvajalce-usposabljanj/</w:t>
        </w:r>
      </w:hyperlink>
    </w:p>
    <w:p w14:paraId="1AC4682F" w14:textId="77777777" w:rsidR="004740C3" w:rsidRPr="004740C3" w:rsidRDefault="004740C3" w:rsidP="004740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jc w:val="both"/>
        <w:rPr>
          <w:rFonts w:cs="Arial"/>
          <w:color w:val="0000FF"/>
          <w:sz w:val="22"/>
          <w:szCs w:val="22"/>
          <w:u w:val="single"/>
        </w:rPr>
      </w:pPr>
    </w:p>
    <w:p w14:paraId="7BDD9D8D" w14:textId="77777777" w:rsidR="004740C3" w:rsidRPr="004740C3" w:rsidRDefault="004740C3" w:rsidP="004740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jc w:val="both"/>
        <w:rPr>
          <w:rFonts w:cs="Arial"/>
          <w:color w:val="0000FF"/>
          <w:sz w:val="22"/>
          <w:szCs w:val="22"/>
          <w:u w:val="single"/>
        </w:rPr>
      </w:pPr>
    </w:p>
    <w:p w14:paraId="7FF21930" w14:textId="77777777" w:rsidR="004740C3" w:rsidRPr="004740C3" w:rsidRDefault="004740C3" w:rsidP="004740C3">
      <w:pPr>
        <w:numPr>
          <w:ilvl w:val="0"/>
          <w:numId w:val="36"/>
        </w:numPr>
        <w:spacing w:line="260" w:lineRule="atLeast"/>
        <w:ind w:left="426"/>
        <w:contextualSpacing/>
        <w:rPr>
          <w:rFonts w:cs="Arial"/>
          <w:b/>
          <w:bCs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t>Aktivna in zdrava dolgoživost</w:t>
      </w:r>
    </w:p>
    <w:p w14:paraId="05BD4718" w14:textId="77777777" w:rsidR="004740C3" w:rsidRPr="004740C3" w:rsidRDefault="004740C3" w:rsidP="004740C3">
      <w:pPr>
        <w:spacing w:line="260" w:lineRule="atLeast"/>
        <w:rPr>
          <w:rFonts w:cs="Arial"/>
          <w:b/>
          <w:sz w:val="22"/>
          <w:szCs w:val="22"/>
        </w:rPr>
      </w:pPr>
    </w:p>
    <w:p w14:paraId="495D128C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</w:rPr>
      </w:pPr>
      <w:r w:rsidRPr="004740C3">
        <w:rPr>
          <w:rFonts w:cs="Arial"/>
          <w:b/>
          <w:sz w:val="22"/>
          <w:szCs w:val="22"/>
        </w:rPr>
        <w:t xml:space="preserve">Ciljna skupina in namen: </w:t>
      </w:r>
      <w:r w:rsidRPr="004740C3">
        <w:rPr>
          <w:rFonts w:cs="Arial"/>
          <w:bCs/>
          <w:sz w:val="22"/>
          <w:szCs w:val="22"/>
        </w:rPr>
        <w:t>us</w:t>
      </w:r>
      <w:r w:rsidRPr="004740C3">
        <w:rPr>
          <w:rFonts w:cs="Arial"/>
          <w:sz w:val="22"/>
          <w:szCs w:val="22"/>
        </w:rPr>
        <w:t xml:space="preserve">posabljanje je namenjeno </w:t>
      </w:r>
      <w:r w:rsidRPr="004740C3">
        <w:rPr>
          <w:rFonts w:cs="Arial"/>
          <w:sz w:val="22"/>
          <w:szCs w:val="22"/>
          <w:shd w:val="clear" w:color="auto" w:fill="FFFFFF"/>
        </w:rPr>
        <w:t xml:space="preserve">javnim uslužbencem </w:t>
      </w:r>
      <w:r w:rsidRPr="004740C3">
        <w:rPr>
          <w:rFonts w:cs="Arial"/>
          <w:sz w:val="22"/>
          <w:szCs w:val="22"/>
        </w:rPr>
        <w:t>za prepoznavanje pomena zdravega načina življenja.</w:t>
      </w:r>
    </w:p>
    <w:p w14:paraId="129D72DB" w14:textId="77777777" w:rsidR="004740C3" w:rsidRPr="004740C3" w:rsidRDefault="004740C3" w:rsidP="004740C3">
      <w:pPr>
        <w:spacing w:line="260" w:lineRule="atLeast"/>
        <w:rPr>
          <w:rFonts w:cs="Arial"/>
          <w:bCs/>
          <w:sz w:val="22"/>
          <w:szCs w:val="22"/>
        </w:rPr>
      </w:pPr>
    </w:p>
    <w:p w14:paraId="3D4C07E9" w14:textId="77777777" w:rsidR="004740C3" w:rsidRPr="004740C3" w:rsidRDefault="004740C3" w:rsidP="004740C3">
      <w:pPr>
        <w:spacing w:line="260" w:lineRule="atLeast"/>
        <w:jc w:val="both"/>
        <w:rPr>
          <w:b/>
          <w:sz w:val="22"/>
          <w:szCs w:val="22"/>
        </w:rPr>
      </w:pPr>
    </w:p>
    <w:p w14:paraId="28D85302" w14:textId="77777777" w:rsidR="004740C3" w:rsidRPr="004740C3" w:rsidRDefault="004740C3" w:rsidP="004740C3">
      <w:pPr>
        <w:spacing w:line="260" w:lineRule="atLeast"/>
        <w:jc w:val="both"/>
        <w:rPr>
          <w:sz w:val="22"/>
          <w:szCs w:val="22"/>
        </w:rPr>
      </w:pPr>
      <w:r w:rsidRPr="004740C3">
        <w:rPr>
          <w:b/>
          <w:sz w:val="22"/>
          <w:szCs w:val="22"/>
        </w:rPr>
        <w:t>Trajanje:</w:t>
      </w:r>
      <w:r w:rsidRPr="004740C3">
        <w:rPr>
          <w:sz w:val="22"/>
          <w:szCs w:val="22"/>
        </w:rPr>
        <w:t xml:space="preserve"> </w:t>
      </w:r>
    </w:p>
    <w:p w14:paraId="0DF533A5" w14:textId="77777777" w:rsidR="004740C3" w:rsidRPr="004740C3" w:rsidRDefault="004740C3" w:rsidP="004740C3">
      <w:pPr>
        <w:numPr>
          <w:ilvl w:val="0"/>
          <w:numId w:val="46"/>
        </w:numPr>
        <w:spacing w:line="260" w:lineRule="atLeast"/>
        <w:ind w:left="709"/>
        <w:contextualSpacing/>
        <w:jc w:val="both"/>
        <w:rPr>
          <w:color w:val="000000"/>
          <w:sz w:val="22"/>
          <w:szCs w:val="22"/>
        </w:rPr>
      </w:pPr>
      <w:r w:rsidRPr="004740C3">
        <w:rPr>
          <w:color w:val="000000"/>
          <w:sz w:val="22"/>
          <w:szCs w:val="22"/>
        </w:rPr>
        <w:t>izvedba v živo: 4 pedagoške ure</w:t>
      </w:r>
    </w:p>
    <w:p w14:paraId="12CAF219" w14:textId="77777777" w:rsidR="004740C3" w:rsidRPr="004740C3" w:rsidRDefault="004740C3" w:rsidP="004740C3">
      <w:pPr>
        <w:numPr>
          <w:ilvl w:val="0"/>
          <w:numId w:val="34"/>
        </w:numPr>
        <w:spacing w:line="260" w:lineRule="atLeast"/>
        <w:ind w:left="709"/>
        <w:contextualSpacing/>
        <w:jc w:val="both"/>
        <w:rPr>
          <w:rFonts w:cs="Arial"/>
          <w:sz w:val="22"/>
          <w:szCs w:val="22"/>
        </w:rPr>
      </w:pPr>
      <w:r w:rsidRPr="004740C3">
        <w:rPr>
          <w:color w:val="000000"/>
          <w:sz w:val="22"/>
          <w:szCs w:val="22"/>
        </w:rPr>
        <w:t xml:space="preserve">izvedba na daljavo: 4 </w:t>
      </w:r>
      <w:r w:rsidRPr="004740C3">
        <w:rPr>
          <w:rFonts w:cs="Arial"/>
          <w:sz w:val="22"/>
          <w:szCs w:val="22"/>
        </w:rPr>
        <w:t>pedagoške ure</w:t>
      </w:r>
    </w:p>
    <w:p w14:paraId="0EB6628E" w14:textId="77777777" w:rsidR="004740C3" w:rsidRPr="004740C3" w:rsidRDefault="004740C3" w:rsidP="004740C3">
      <w:pPr>
        <w:spacing w:line="240" w:lineRule="atLeast"/>
        <w:rPr>
          <w:rFonts w:cs="Arial"/>
          <w:b/>
          <w:bCs/>
          <w:sz w:val="22"/>
          <w:szCs w:val="22"/>
        </w:rPr>
      </w:pPr>
    </w:p>
    <w:p w14:paraId="05EFA147" w14:textId="77777777" w:rsidR="004740C3" w:rsidRPr="004740C3" w:rsidRDefault="004740C3" w:rsidP="004740C3">
      <w:pPr>
        <w:spacing w:line="240" w:lineRule="atLeast"/>
        <w:rPr>
          <w:rFonts w:cs="Arial"/>
          <w:b/>
          <w:bCs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lastRenderedPageBreak/>
        <w:t xml:space="preserve">Cilj: </w:t>
      </w:r>
    </w:p>
    <w:p w14:paraId="550AE367" w14:textId="77777777" w:rsidR="004740C3" w:rsidRPr="004740C3" w:rsidRDefault="004740C3" w:rsidP="004740C3">
      <w:pPr>
        <w:numPr>
          <w:ilvl w:val="0"/>
          <w:numId w:val="34"/>
        </w:numPr>
        <w:spacing w:line="360" w:lineRule="auto"/>
        <w:ind w:left="709"/>
        <w:contextualSpacing/>
        <w:rPr>
          <w:rFonts w:cs="Arial"/>
          <w:b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spoznati zdrav način življenja v tretjem življenjskem obdobju</w:t>
      </w:r>
    </w:p>
    <w:p w14:paraId="1DC2D29E" w14:textId="77777777" w:rsidR="004740C3" w:rsidRPr="004740C3" w:rsidRDefault="004740C3" w:rsidP="004740C3">
      <w:pPr>
        <w:spacing w:line="240" w:lineRule="atLeast"/>
        <w:rPr>
          <w:rFonts w:cs="Arial"/>
          <w:b/>
          <w:bCs/>
          <w:sz w:val="22"/>
          <w:szCs w:val="22"/>
        </w:rPr>
      </w:pPr>
    </w:p>
    <w:p w14:paraId="5616B5F6" w14:textId="77777777" w:rsidR="004740C3" w:rsidRPr="004740C3" w:rsidRDefault="004740C3" w:rsidP="004740C3">
      <w:pPr>
        <w:spacing w:line="360" w:lineRule="auto"/>
        <w:rPr>
          <w:rFonts w:cs="Arial"/>
          <w:b/>
          <w:bCs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t xml:space="preserve">Vsebina: </w:t>
      </w:r>
    </w:p>
    <w:p w14:paraId="404F91E8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fizične in kognitivne spremembe v procesu staranja</w:t>
      </w:r>
    </w:p>
    <w:p w14:paraId="479D4E91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pomen zdravega življenjskega sloga</w:t>
      </w:r>
    </w:p>
    <w:p w14:paraId="78DBEFFB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kaj lahko storimo sami, da bomo kljub letom ostali vitalni, zdravi in aktivni</w:t>
      </w:r>
    </w:p>
    <w:p w14:paraId="28927230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vzdrževanje telesne aktivnosti in aktivno preživljanje prostega časa celo skozi vse leto</w:t>
      </w:r>
    </w:p>
    <w:p w14:paraId="1533549C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telovadba na delovnem mestu in doma</w:t>
      </w:r>
    </w:p>
    <w:p w14:paraId="6D41AED9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zdrava in prilagojena prehrana</w:t>
      </w:r>
    </w:p>
    <w:p w14:paraId="0BDDB44B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hrana za možgane</w:t>
      </w:r>
    </w:p>
    <w:p w14:paraId="535A65A8" w14:textId="77777777" w:rsidR="004740C3" w:rsidRPr="004740C3" w:rsidRDefault="004740C3" w:rsidP="004740C3">
      <w:pPr>
        <w:spacing w:line="240" w:lineRule="auto"/>
        <w:rPr>
          <w:rFonts w:cs="Arial"/>
          <w:bCs/>
          <w:sz w:val="22"/>
          <w:szCs w:val="22"/>
        </w:rPr>
      </w:pPr>
    </w:p>
    <w:p w14:paraId="4DFAB1A7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t>Oblike in metode dela:</w:t>
      </w:r>
      <w:r w:rsidRPr="004740C3">
        <w:rPr>
          <w:rFonts w:cs="Arial"/>
          <w:sz w:val="22"/>
          <w:szCs w:val="22"/>
        </w:rPr>
        <w:t xml:space="preserve"> u</w:t>
      </w:r>
      <w:r w:rsidRPr="004740C3">
        <w:rPr>
          <w:rFonts w:cs="Arial"/>
          <w:sz w:val="22"/>
          <w:szCs w:val="22"/>
          <w:lang w:eastAsia="sl-SI"/>
        </w:rPr>
        <w:t xml:space="preserve">sposabljanje poteka v obliki </w:t>
      </w:r>
      <w:r w:rsidRPr="004740C3">
        <w:rPr>
          <w:rFonts w:cs="Arial"/>
          <w:b/>
          <w:bCs/>
          <w:sz w:val="22"/>
          <w:szCs w:val="22"/>
          <w:lang w:eastAsia="sl-SI"/>
        </w:rPr>
        <w:t>delavnice v živo ali na daljavo</w:t>
      </w:r>
      <w:r w:rsidRPr="004740C3">
        <w:rPr>
          <w:rFonts w:cs="Arial"/>
          <w:sz w:val="22"/>
          <w:szCs w:val="22"/>
          <w:lang w:eastAsia="sl-SI"/>
        </w:rPr>
        <w:t xml:space="preserve"> (v dogovoru z naročnikom). </w:t>
      </w:r>
      <w:r w:rsidRPr="004740C3">
        <w:rPr>
          <w:rFonts w:cs="Arial"/>
          <w:sz w:val="22"/>
          <w:szCs w:val="22"/>
        </w:rPr>
        <w:t xml:space="preserve">V obeh primerih mora biti </w:t>
      </w:r>
      <w:r w:rsidRPr="004740C3">
        <w:rPr>
          <w:rFonts w:cs="Arial"/>
          <w:bCs/>
          <w:sz w:val="22"/>
          <w:szCs w:val="22"/>
        </w:rPr>
        <w:t>poudarjena aktivna vloga udeležencev (praktične vaje, primeri dobrih praks, reševanje problemov, diskusija,</w:t>
      </w:r>
      <w:r w:rsidRPr="004740C3">
        <w:rPr>
          <w:rFonts w:cs="Arial"/>
          <w:sz w:val="22"/>
          <w:szCs w:val="22"/>
        </w:rPr>
        <w:t xml:space="preserve"> simulacije, kvizi ipd.). Priporočamo, da izvajalec v izvedbo usposabljanja vključi tudi delo na daljavo pred izvedbo delavnice ali po njej (npr. videofilm, vprašalnik, e-gradivo). </w:t>
      </w:r>
    </w:p>
    <w:p w14:paraId="257E226B" w14:textId="77777777" w:rsidR="004740C3" w:rsidRPr="004740C3" w:rsidRDefault="004740C3" w:rsidP="004740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left="720"/>
        <w:contextualSpacing/>
        <w:jc w:val="both"/>
        <w:rPr>
          <w:rFonts w:cs="Arial"/>
          <w:sz w:val="22"/>
          <w:szCs w:val="22"/>
        </w:rPr>
      </w:pPr>
    </w:p>
    <w:p w14:paraId="72FB3909" w14:textId="77777777" w:rsidR="004740C3" w:rsidRPr="004740C3" w:rsidRDefault="004740C3" w:rsidP="004740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jc w:val="both"/>
        <w:rPr>
          <w:rFonts w:cs="Arial"/>
          <w:color w:val="0000FF"/>
          <w:sz w:val="22"/>
          <w:szCs w:val="22"/>
          <w:u w:val="single"/>
        </w:rPr>
      </w:pPr>
      <w:r w:rsidRPr="004740C3">
        <w:rPr>
          <w:sz w:val="22"/>
          <w:szCs w:val="22"/>
        </w:rPr>
        <w:t xml:space="preserve">Usposabljanje mora potekati v skladu z navodili in didaktičnimi smernicami za izvajalce usposabljanj na Upravni akademiji, objavljenimi na spletni strani Upravne akademije: </w:t>
      </w:r>
      <w:hyperlink r:id="rId9" w:history="1">
        <w:r w:rsidRPr="004740C3">
          <w:rPr>
            <w:rFonts w:cs="Arial"/>
            <w:color w:val="0000FF"/>
            <w:sz w:val="22"/>
            <w:szCs w:val="22"/>
            <w:u w:val="single"/>
          </w:rPr>
          <w:t>https://ua.gov.si/o-nas/za-izvajalce-usposabljanj/</w:t>
        </w:r>
      </w:hyperlink>
    </w:p>
    <w:p w14:paraId="2AC80A21" w14:textId="77777777" w:rsidR="004740C3" w:rsidRPr="004740C3" w:rsidRDefault="004740C3" w:rsidP="004740C3">
      <w:pPr>
        <w:spacing w:line="260" w:lineRule="atLeast"/>
        <w:rPr>
          <w:rFonts w:cs="Arial"/>
          <w:b/>
          <w:bCs/>
          <w:sz w:val="22"/>
          <w:szCs w:val="22"/>
        </w:rPr>
      </w:pPr>
    </w:p>
    <w:p w14:paraId="57395134" w14:textId="77777777" w:rsidR="004740C3" w:rsidRPr="004740C3" w:rsidRDefault="004740C3" w:rsidP="004740C3">
      <w:pPr>
        <w:spacing w:line="260" w:lineRule="atLeast"/>
        <w:rPr>
          <w:rFonts w:cs="Arial"/>
          <w:b/>
          <w:bCs/>
          <w:sz w:val="22"/>
          <w:szCs w:val="22"/>
        </w:rPr>
      </w:pPr>
    </w:p>
    <w:p w14:paraId="4CED2117" w14:textId="77777777" w:rsidR="004740C3" w:rsidRPr="004740C3" w:rsidRDefault="004740C3" w:rsidP="004740C3">
      <w:pPr>
        <w:numPr>
          <w:ilvl w:val="0"/>
          <w:numId w:val="36"/>
        </w:numPr>
        <w:spacing w:line="260" w:lineRule="atLeast"/>
        <w:ind w:left="426"/>
        <w:contextualSpacing/>
        <w:rPr>
          <w:rFonts w:cs="Arial"/>
          <w:b/>
          <w:bCs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t>Medgeneracijska harmonija v delovnem okolju</w:t>
      </w:r>
    </w:p>
    <w:p w14:paraId="401B4A18" w14:textId="77777777" w:rsidR="004740C3" w:rsidRPr="004740C3" w:rsidRDefault="004740C3" w:rsidP="004740C3">
      <w:pPr>
        <w:spacing w:line="260" w:lineRule="atLeast"/>
        <w:ind w:left="360"/>
        <w:jc w:val="both"/>
        <w:rPr>
          <w:rFonts w:cs="Arial"/>
          <w:b/>
          <w:bCs/>
          <w:sz w:val="22"/>
          <w:szCs w:val="22"/>
        </w:rPr>
      </w:pPr>
    </w:p>
    <w:p w14:paraId="71F65348" w14:textId="77777777" w:rsidR="004740C3" w:rsidRPr="004740C3" w:rsidRDefault="004740C3" w:rsidP="004740C3">
      <w:pPr>
        <w:spacing w:line="260" w:lineRule="atLeast"/>
        <w:rPr>
          <w:rFonts w:cs="Arial"/>
          <w:b/>
          <w:sz w:val="22"/>
          <w:szCs w:val="22"/>
        </w:rPr>
      </w:pPr>
      <w:r w:rsidRPr="004740C3">
        <w:rPr>
          <w:rFonts w:cs="Arial"/>
          <w:b/>
          <w:sz w:val="22"/>
          <w:szCs w:val="22"/>
        </w:rPr>
        <w:t xml:space="preserve">Ciljna skupina in namen: </w:t>
      </w:r>
      <w:r w:rsidRPr="004740C3">
        <w:rPr>
          <w:rFonts w:cs="Arial"/>
          <w:bCs/>
          <w:sz w:val="22"/>
          <w:szCs w:val="22"/>
        </w:rPr>
        <w:t>us</w:t>
      </w:r>
      <w:r w:rsidRPr="004740C3">
        <w:rPr>
          <w:rFonts w:cs="Arial"/>
          <w:sz w:val="22"/>
          <w:szCs w:val="22"/>
        </w:rPr>
        <w:t xml:space="preserve">posabljanje je namenjeno </w:t>
      </w:r>
      <w:r w:rsidRPr="004740C3">
        <w:rPr>
          <w:rFonts w:cs="Arial"/>
          <w:sz w:val="22"/>
          <w:szCs w:val="22"/>
          <w:shd w:val="clear" w:color="auto" w:fill="FFFFFF"/>
        </w:rPr>
        <w:t>javnim uslužbencem.</w:t>
      </w:r>
    </w:p>
    <w:p w14:paraId="11E5E5D3" w14:textId="77777777" w:rsidR="004740C3" w:rsidRPr="004740C3" w:rsidRDefault="004740C3" w:rsidP="004740C3">
      <w:pPr>
        <w:spacing w:line="260" w:lineRule="atLeast"/>
        <w:rPr>
          <w:rFonts w:cs="Arial"/>
          <w:bCs/>
          <w:sz w:val="22"/>
          <w:szCs w:val="22"/>
        </w:rPr>
      </w:pPr>
    </w:p>
    <w:p w14:paraId="3BAE7C16" w14:textId="77777777" w:rsidR="004740C3" w:rsidRPr="004740C3" w:rsidRDefault="004740C3" w:rsidP="004740C3">
      <w:pPr>
        <w:spacing w:line="260" w:lineRule="atLeast"/>
        <w:jc w:val="both"/>
        <w:rPr>
          <w:sz w:val="22"/>
          <w:szCs w:val="22"/>
        </w:rPr>
      </w:pPr>
      <w:r w:rsidRPr="004740C3">
        <w:rPr>
          <w:b/>
          <w:sz w:val="22"/>
          <w:szCs w:val="22"/>
        </w:rPr>
        <w:t>Trajanje:</w:t>
      </w:r>
      <w:r w:rsidRPr="004740C3">
        <w:rPr>
          <w:sz w:val="22"/>
          <w:szCs w:val="22"/>
        </w:rPr>
        <w:t xml:space="preserve"> </w:t>
      </w:r>
    </w:p>
    <w:p w14:paraId="2FDB26D1" w14:textId="77777777" w:rsidR="004740C3" w:rsidRPr="004740C3" w:rsidRDefault="004740C3" w:rsidP="004740C3">
      <w:pPr>
        <w:numPr>
          <w:ilvl w:val="0"/>
          <w:numId w:val="47"/>
        </w:numPr>
        <w:spacing w:line="260" w:lineRule="atLeast"/>
        <w:ind w:left="709"/>
        <w:contextualSpacing/>
        <w:jc w:val="both"/>
        <w:rPr>
          <w:color w:val="000000"/>
          <w:sz w:val="22"/>
          <w:szCs w:val="22"/>
        </w:rPr>
      </w:pPr>
      <w:r w:rsidRPr="004740C3">
        <w:rPr>
          <w:color w:val="000000"/>
          <w:sz w:val="22"/>
          <w:szCs w:val="22"/>
        </w:rPr>
        <w:t>izvedba v živo: 5 pedagoških ur</w:t>
      </w:r>
    </w:p>
    <w:p w14:paraId="056CFD11" w14:textId="77777777" w:rsidR="004740C3" w:rsidRPr="004740C3" w:rsidRDefault="004740C3" w:rsidP="004740C3">
      <w:pPr>
        <w:numPr>
          <w:ilvl w:val="0"/>
          <w:numId w:val="34"/>
        </w:numPr>
        <w:spacing w:line="260" w:lineRule="atLeast"/>
        <w:ind w:left="709"/>
        <w:contextualSpacing/>
        <w:jc w:val="both"/>
        <w:rPr>
          <w:rFonts w:cs="Arial"/>
          <w:sz w:val="22"/>
          <w:szCs w:val="22"/>
        </w:rPr>
      </w:pPr>
      <w:r w:rsidRPr="004740C3">
        <w:rPr>
          <w:color w:val="000000"/>
          <w:sz w:val="22"/>
          <w:szCs w:val="22"/>
        </w:rPr>
        <w:t>izvedba na daljavo: 5</w:t>
      </w:r>
      <w:r w:rsidRPr="004740C3">
        <w:rPr>
          <w:rFonts w:cs="Arial"/>
          <w:sz w:val="22"/>
          <w:szCs w:val="22"/>
        </w:rPr>
        <w:t xml:space="preserve"> pedagoških ur</w:t>
      </w:r>
    </w:p>
    <w:p w14:paraId="4135202F" w14:textId="77777777" w:rsidR="004740C3" w:rsidRPr="004740C3" w:rsidRDefault="004740C3" w:rsidP="004740C3">
      <w:pPr>
        <w:spacing w:line="240" w:lineRule="atLeast"/>
        <w:rPr>
          <w:rFonts w:cs="Arial"/>
          <w:b/>
          <w:bCs/>
          <w:sz w:val="22"/>
          <w:szCs w:val="22"/>
        </w:rPr>
      </w:pPr>
    </w:p>
    <w:p w14:paraId="2E208EF4" w14:textId="77777777" w:rsidR="004740C3" w:rsidRPr="004740C3" w:rsidRDefault="004740C3" w:rsidP="004740C3">
      <w:pPr>
        <w:spacing w:line="240" w:lineRule="atLeast"/>
        <w:rPr>
          <w:rFonts w:cs="Arial"/>
          <w:b/>
          <w:bCs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t xml:space="preserve">Cilji: </w:t>
      </w:r>
    </w:p>
    <w:p w14:paraId="3219055A" w14:textId="77777777" w:rsidR="004740C3" w:rsidRPr="004740C3" w:rsidRDefault="004740C3" w:rsidP="004740C3">
      <w:pPr>
        <w:numPr>
          <w:ilvl w:val="0"/>
          <w:numId w:val="37"/>
        </w:numPr>
        <w:spacing w:line="240" w:lineRule="auto"/>
        <w:contextualSpacing/>
        <w:rPr>
          <w:rFonts w:cs="Arial"/>
          <w:sz w:val="22"/>
          <w:szCs w:val="22"/>
          <w:lang w:eastAsia="sl-SI"/>
        </w:rPr>
      </w:pPr>
      <w:r w:rsidRPr="004740C3">
        <w:rPr>
          <w:rFonts w:cs="Arial"/>
          <w:sz w:val="22"/>
          <w:szCs w:val="22"/>
          <w:lang w:eastAsia="sl-SI"/>
        </w:rPr>
        <w:t>prepoznati prednosti, ki jih prinaša sodelovanje med generacijami.</w:t>
      </w:r>
    </w:p>
    <w:p w14:paraId="04EF17F4" w14:textId="77777777" w:rsidR="004740C3" w:rsidRPr="004740C3" w:rsidRDefault="004740C3" w:rsidP="004740C3">
      <w:pPr>
        <w:numPr>
          <w:ilvl w:val="0"/>
          <w:numId w:val="37"/>
        </w:numPr>
        <w:spacing w:line="240" w:lineRule="auto"/>
        <w:contextualSpacing/>
        <w:rPr>
          <w:rFonts w:cs="Arial"/>
          <w:sz w:val="22"/>
          <w:szCs w:val="22"/>
          <w:lang w:eastAsia="sl-SI"/>
        </w:rPr>
      </w:pPr>
      <w:r w:rsidRPr="004740C3">
        <w:rPr>
          <w:rFonts w:cs="Arial"/>
          <w:sz w:val="22"/>
          <w:szCs w:val="22"/>
          <w:lang w:eastAsia="sl-SI"/>
        </w:rPr>
        <w:t>razumeti razlike v vrednotah, delovnih slogih in komunikaciji med generacijami</w:t>
      </w:r>
    </w:p>
    <w:p w14:paraId="63769F57" w14:textId="77777777" w:rsidR="004740C3" w:rsidRPr="004740C3" w:rsidRDefault="004740C3" w:rsidP="004740C3">
      <w:pPr>
        <w:numPr>
          <w:ilvl w:val="0"/>
          <w:numId w:val="39"/>
        </w:numPr>
        <w:spacing w:line="360" w:lineRule="auto"/>
        <w:contextualSpacing/>
        <w:rPr>
          <w:rFonts w:cs="Arial"/>
          <w:sz w:val="22"/>
          <w:szCs w:val="22"/>
          <w:lang w:eastAsia="sl-SI"/>
        </w:rPr>
      </w:pPr>
      <w:r w:rsidRPr="004740C3">
        <w:rPr>
          <w:rFonts w:cs="Arial"/>
          <w:sz w:val="22"/>
          <w:szCs w:val="22"/>
          <w:lang w:eastAsia="sl-SI"/>
        </w:rPr>
        <w:t>naučiti se uporabe inovativnih orodij za izboljšanje sodelovanja in komunikacije</w:t>
      </w:r>
    </w:p>
    <w:p w14:paraId="58CBB32E" w14:textId="77777777" w:rsidR="004740C3" w:rsidRPr="004740C3" w:rsidRDefault="004740C3" w:rsidP="004740C3">
      <w:pPr>
        <w:spacing w:line="240" w:lineRule="atLeast"/>
        <w:rPr>
          <w:rFonts w:cs="Arial"/>
          <w:sz w:val="22"/>
          <w:szCs w:val="22"/>
          <w:lang w:eastAsia="sl-SI"/>
        </w:rPr>
      </w:pPr>
    </w:p>
    <w:p w14:paraId="19A5DF1A" w14:textId="77777777" w:rsidR="004740C3" w:rsidRPr="004740C3" w:rsidRDefault="004740C3" w:rsidP="004740C3">
      <w:pPr>
        <w:spacing w:line="240" w:lineRule="atLeast"/>
        <w:rPr>
          <w:rFonts w:cs="Arial"/>
          <w:b/>
          <w:bCs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t xml:space="preserve">Vsebina: </w:t>
      </w:r>
    </w:p>
    <w:p w14:paraId="0B6CB7CC" w14:textId="77777777" w:rsidR="004740C3" w:rsidRPr="004740C3" w:rsidRDefault="004740C3" w:rsidP="004740C3">
      <w:pPr>
        <w:spacing w:before="100" w:beforeAutospacing="1" w:after="100" w:afterAutospacing="1" w:line="240" w:lineRule="auto"/>
        <w:contextualSpacing/>
        <w:rPr>
          <w:rFonts w:cs="Arial"/>
          <w:sz w:val="22"/>
          <w:szCs w:val="22"/>
          <w:u w:val="single"/>
          <w:lang w:eastAsia="sl-SI"/>
        </w:rPr>
      </w:pPr>
    </w:p>
    <w:p w14:paraId="64D3CE4C" w14:textId="77777777" w:rsidR="004740C3" w:rsidRPr="004740C3" w:rsidRDefault="004740C3" w:rsidP="004740C3">
      <w:pPr>
        <w:spacing w:before="100" w:beforeAutospacing="1" w:after="100" w:afterAutospacing="1" w:line="240" w:lineRule="auto"/>
        <w:contextualSpacing/>
        <w:rPr>
          <w:rFonts w:cs="Arial"/>
          <w:b/>
          <w:bCs/>
          <w:sz w:val="22"/>
          <w:szCs w:val="22"/>
          <w:lang w:eastAsia="sl-SI"/>
        </w:rPr>
      </w:pPr>
      <w:r w:rsidRPr="004740C3">
        <w:rPr>
          <w:rFonts w:cs="Arial"/>
          <w:b/>
          <w:bCs/>
          <w:sz w:val="22"/>
          <w:szCs w:val="22"/>
          <w:lang w:eastAsia="sl-SI"/>
        </w:rPr>
        <w:t>Generacije v delovnem okolju</w:t>
      </w:r>
    </w:p>
    <w:p w14:paraId="2C9E1480" w14:textId="77777777" w:rsidR="004740C3" w:rsidRPr="004740C3" w:rsidRDefault="004740C3" w:rsidP="004740C3">
      <w:pPr>
        <w:numPr>
          <w:ilvl w:val="0"/>
          <w:numId w:val="40"/>
        </w:numPr>
        <w:spacing w:before="100" w:beforeAutospacing="1" w:after="100" w:afterAutospacing="1" w:line="240" w:lineRule="auto"/>
        <w:contextualSpacing/>
        <w:rPr>
          <w:rFonts w:cs="Arial"/>
          <w:sz w:val="22"/>
          <w:szCs w:val="22"/>
          <w:lang w:eastAsia="sl-SI"/>
        </w:rPr>
      </w:pPr>
      <w:r w:rsidRPr="004740C3">
        <w:rPr>
          <w:rFonts w:cs="Arial"/>
          <w:sz w:val="22"/>
          <w:szCs w:val="22"/>
          <w:lang w:eastAsia="sl-SI"/>
        </w:rPr>
        <w:t>predstavitev značilnosti in vrednot različnih generacij: tradicionalisti, "baby boomerji", generacija X, milenijci, generacija Z,</w:t>
      </w:r>
    </w:p>
    <w:p w14:paraId="478532A3" w14:textId="77777777" w:rsidR="004740C3" w:rsidRPr="004740C3" w:rsidRDefault="004740C3" w:rsidP="004740C3">
      <w:pPr>
        <w:numPr>
          <w:ilvl w:val="0"/>
          <w:numId w:val="40"/>
        </w:numPr>
        <w:spacing w:before="100" w:beforeAutospacing="1" w:after="100" w:afterAutospacing="1" w:line="240" w:lineRule="auto"/>
        <w:contextualSpacing/>
        <w:rPr>
          <w:rFonts w:cs="Arial"/>
          <w:sz w:val="22"/>
          <w:szCs w:val="22"/>
          <w:lang w:eastAsia="sl-SI"/>
        </w:rPr>
      </w:pPr>
      <w:r w:rsidRPr="004740C3">
        <w:rPr>
          <w:rFonts w:cs="Arial"/>
          <w:sz w:val="22"/>
          <w:szCs w:val="22"/>
          <w:lang w:eastAsia="sl-SI"/>
        </w:rPr>
        <w:t>vpliv družbenih sprememb na generacijske razlike.</w:t>
      </w:r>
    </w:p>
    <w:p w14:paraId="5BF483A2" w14:textId="77777777" w:rsidR="004740C3" w:rsidRPr="004740C3" w:rsidRDefault="004740C3" w:rsidP="004740C3">
      <w:pPr>
        <w:spacing w:before="100" w:beforeAutospacing="1" w:after="100" w:afterAutospacing="1" w:line="240" w:lineRule="auto"/>
        <w:contextualSpacing/>
        <w:rPr>
          <w:rFonts w:cs="Arial"/>
          <w:b/>
          <w:bCs/>
          <w:sz w:val="22"/>
          <w:szCs w:val="22"/>
          <w:lang w:eastAsia="sl-SI"/>
        </w:rPr>
      </w:pPr>
      <w:r w:rsidRPr="004740C3">
        <w:rPr>
          <w:rFonts w:cs="Arial"/>
          <w:b/>
          <w:bCs/>
          <w:sz w:val="22"/>
          <w:szCs w:val="22"/>
          <w:lang w:eastAsia="sl-SI"/>
        </w:rPr>
        <w:t>Pomen vrednot in medgeneracijskih razlik</w:t>
      </w:r>
    </w:p>
    <w:p w14:paraId="4E6AD7AF" w14:textId="77777777" w:rsidR="004740C3" w:rsidRPr="004740C3" w:rsidRDefault="004740C3" w:rsidP="004740C3">
      <w:pPr>
        <w:numPr>
          <w:ilvl w:val="0"/>
          <w:numId w:val="41"/>
        </w:numPr>
        <w:spacing w:before="100" w:beforeAutospacing="1" w:after="100" w:afterAutospacing="1" w:line="240" w:lineRule="auto"/>
        <w:contextualSpacing/>
        <w:rPr>
          <w:rFonts w:cs="Arial"/>
          <w:sz w:val="22"/>
          <w:szCs w:val="22"/>
          <w:lang w:eastAsia="sl-SI"/>
        </w:rPr>
      </w:pPr>
      <w:r w:rsidRPr="004740C3">
        <w:rPr>
          <w:rFonts w:cs="Arial"/>
          <w:sz w:val="22"/>
          <w:szCs w:val="22"/>
          <w:lang w:eastAsia="sl-SI"/>
        </w:rPr>
        <w:t>analiza, kako posamezne vrednote vplivajo na delo, motivacijo in sodelovanje.</w:t>
      </w:r>
    </w:p>
    <w:p w14:paraId="73E13BBF" w14:textId="77777777" w:rsidR="004740C3" w:rsidRPr="004740C3" w:rsidRDefault="004740C3" w:rsidP="004740C3">
      <w:pPr>
        <w:numPr>
          <w:ilvl w:val="0"/>
          <w:numId w:val="41"/>
        </w:numPr>
        <w:spacing w:before="100" w:beforeAutospacing="1" w:after="100" w:afterAutospacing="1" w:line="240" w:lineRule="auto"/>
        <w:contextualSpacing/>
        <w:rPr>
          <w:rFonts w:cs="Arial"/>
          <w:sz w:val="22"/>
          <w:szCs w:val="22"/>
          <w:lang w:eastAsia="sl-SI"/>
        </w:rPr>
      </w:pPr>
      <w:r w:rsidRPr="004740C3">
        <w:rPr>
          <w:rFonts w:cs="Arial"/>
          <w:sz w:val="22"/>
          <w:szCs w:val="22"/>
          <w:lang w:eastAsia="sl-SI"/>
        </w:rPr>
        <w:t>raziskovanje stereotipov in njihov vpliv na medsebojno razumevanje.</w:t>
      </w:r>
    </w:p>
    <w:p w14:paraId="22BE1329" w14:textId="77777777" w:rsidR="004740C3" w:rsidRPr="004740C3" w:rsidRDefault="004740C3" w:rsidP="004740C3">
      <w:pPr>
        <w:spacing w:before="100" w:beforeAutospacing="1" w:after="100" w:afterAutospacing="1" w:line="240" w:lineRule="auto"/>
        <w:contextualSpacing/>
        <w:rPr>
          <w:rFonts w:cs="Arial"/>
          <w:b/>
          <w:bCs/>
          <w:sz w:val="22"/>
          <w:szCs w:val="22"/>
          <w:lang w:eastAsia="sl-SI"/>
        </w:rPr>
      </w:pPr>
      <w:r w:rsidRPr="004740C3">
        <w:rPr>
          <w:rFonts w:cs="Arial"/>
          <w:b/>
          <w:bCs/>
          <w:sz w:val="22"/>
          <w:szCs w:val="22"/>
          <w:lang w:eastAsia="sl-SI"/>
        </w:rPr>
        <w:t>Orodja za medgeneracijsko sodelovanje</w:t>
      </w:r>
    </w:p>
    <w:p w14:paraId="70F1E0A3" w14:textId="77777777" w:rsidR="004740C3" w:rsidRPr="004740C3" w:rsidRDefault="004740C3" w:rsidP="004740C3">
      <w:pPr>
        <w:numPr>
          <w:ilvl w:val="0"/>
          <w:numId w:val="42"/>
        </w:numPr>
        <w:spacing w:before="100" w:beforeAutospacing="1" w:after="100" w:afterAutospacing="1" w:line="240" w:lineRule="auto"/>
        <w:contextualSpacing/>
        <w:rPr>
          <w:rFonts w:cs="Arial"/>
          <w:sz w:val="22"/>
          <w:szCs w:val="22"/>
          <w:lang w:eastAsia="sl-SI"/>
        </w:rPr>
      </w:pPr>
      <w:r w:rsidRPr="004740C3">
        <w:rPr>
          <w:rFonts w:cs="Arial"/>
          <w:sz w:val="22"/>
          <w:szCs w:val="22"/>
          <w:lang w:eastAsia="sl-SI"/>
        </w:rPr>
        <w:t>mentorske sheme: prenos znanja med generacijami.</w:t>
      </w:r>
    </w:p>
    <w:p w14:paraId="0A43B7C4" w14:textId="77777777" w:rsidR="004740C3" w:rsidRPr="004740C3" w:rsidRDefault="004740C3" w:rsidP="004740C3">
      <w:pPr>
        <w:numPr>
          <w:ilvl w:val="0"/>
          <w:numId w:val="42"/>
        </w:numPr>
        <w:spacing w:before="100" w:beforeAutospacing="1" w:after="100" w:afterAutospacing="1" w:line="240" w:lineRule="auto"/>
        <w:contextualSpacing/>
        <w:rPr>
          <w:rFonts w:cs="Arial"/>
          <w:sz w:val="22"/>
          <w:szCs w:val="22"/>
          <w:lang w:eastAsia="sl-SI"/>
        </w:rPr>
      </w:pPr>
      <w:r w:rsidRPr="004740C3">
        <w:rPr>
          <w:rFonts w:cs="Arial"/>
          <w:sz w:val="22"/>
          <w:szCs w:val="22"/>
          <w:lang w:eastAsia="sl-SI"/>
        </w:rPr>
        <w:t>krožno zaposlovanje: omogočanje menjave vlog med zaposlenimi različnih starosti.</w:t>
      </w:r>
    </w:p>
    <w:p w14:paraId="62ED9911" w14:textId="77777777" w:rsidR="004740C3" w:rsidRPr="004740C3" w:rsidRDefault="004740C3" w:rsidP="004740C3">
      <w:pPr>
        <w:numPr>
          <w:ilvl w:val="0"/>
          <w:numId w:val="42"/>
        </w:numPr>
        <w:spacing w:before="100" w:beforeAutospacing="1" w:after="100" w:afterAutospacing="1" w:line="240" w:lineRule="auto"/>
        <w:contextualSpacing/>
        <w:rPr>
          <w:rFonts w:cs="Arial"/>
          <w:sz w:val="22"/>
          <w:szCs w:val="22"/>
          <w:lang w:eastAsia="sl-SI"/>
        </w:rPr>
      </w:pPr>
      <w:r w:rsidRPr="004740C3">
        <w:rPr>
          <w:rFonts w:cs="Arial"/>
          <w:sz w:val="22"/>
          <w:szCs w:val="22"/>
          <w:lang w:eastAsia="sl-SI"/>
        </w:rPr>
        <w:t>model "delitev delovnega mesta": krepitev partnerstva med generacijami.</w:t>
      </w:r>
    </w:p>
    <w:p w14:paraId="50160A39" w14:textId="77777777" w:rsidR="004740C3" w:rsidRPr="004740C3" w:rsidRDefault="004740C3" w:rsidP="004740C3">
      <w:pPr>
        <w:spacing w:before="100" w:beforeAutospacing="1" w:after="100" w:afterAutospacing="1" w:line="240" w:lineRule="auto"/>
        <w:contextualSpacing/>
        <w:rPr>
          <w:rFonts w:cs="Arial"/>
          <w:b/>
          <w:bCs/>
          <w:sz w:val="22"/>
          <w:szCs w:val="22"/>
          <w:lang w:eastAsia="sl-SI"/>
        </w:rPr>
      </w:pPr>
      <w:r w:rsidRPr="004740C3">
        <w:rPr>
          <w:rFonts w:cs="Arial"/>
          <w:b/>
          <w:bCs/>
          <w:sz w:val="22"/>
          <w:szCs w:val="22"/>
          <w:lang w:eastAsia="sl-SI"/>
        </w:rPr>
        <w:t>Komunikacija in sodelovanje</w:t>
      </w:r>
    </w:p>
    <w:p w14:paraId="78931FDE" w14:textId="77777777" w:rsidR="004740C3" w:rsidRPr="004740C3" w:rsidRDefault="004740C3" w:rsidP="004740C3">
      <w:pPr>
        <w:numPr>
          <w:ilvl w:val="0"/>
          <w:numId w:val="43"/>
        </w:numPr>
        <w:spacing w:before="100" w:beforeAutospacing="1" w:after="100" w:afterAutospacing="1" w:line="240" w:lineRule="auto"/>
        <w:contextualSpacing/>
        <w:rPr>
          <w:rFonts w:cs="Arial"/>
          <w:sz w:val="22"/>
          <w:szCs w:val="22"/>
          <w:lang w:eastAsia="sl-SI"/>
        </w:rPr>
      </w:pPr>
      <w:r w:rsidRPr="004740C3">
        <w:rPr>
          <w:rFonts w:cs="Arial"/>
          <w:sz w:val="22"/>
          <w:szCs w:val="22"/>
          <w:lang w:eastAsia="sl-SI"/>
        </w:rPr>
        <w:lastRenderedPageBreak/>
        <w:t>uspešne tehnike medgeneracijske komunikacije: aktivno poslušanje, povratna informacija.</w:t>
      </w:r>
    </w:p>
    <w:p w14:paraId="3F3A8ED2" w14:textId="77777777" w:rsidR="004740C3" w:rsidRPr="004740C3" w:rsidRDefault="004740C3" w:rsidP="004740C3">
      <w:pPr>
        <w:numPr>
          <w:ilvl w:val="0"/>
          <w:numId w:val="43"/>
        </w:numPr>
        <w:spacing w:before="100" w:beforeAutospacing="1" w:after="100" w:afterAutospacing="1" w:line="240" w:lineRule="auto"/>
        <w:contextualSpacing/>
        <w:rPr>
          <w:rFonts w:cs="Arial"/>
          <w:sz w:val="22"/>
          <w:szCs w:val="22"/>
          <w:lang w:eastAsia="sl-SI"/>
        </w:rPr>
      </w:pPr>
      <w:r w:rsidRPr="004740C3">
        <w:rPr>
          <w:rFonts w:cs="Arial"/>
          <w:sz w:val="22"/>
          <w:szCs w:val="22"/>
          <w:lang w:eastAsia="sl-SI"/>
        </w:rPr>
        <w:t>digitalna in analogna orodja za izboljšanje komunikacije.</w:t>
      </w:r>
    </w:p>
    <w:p w14:paraId="4485DBD7" w14:textId="77777777" w:rsidR="004740C3" w:rsidRPr="004740C3" w:rsidRDefault="004740C3" w:rsidP="004740C3">
      <w:pPr>
        <w:spacing w:before="100" w:beforeAutospacing="1" w:after="100" w:afterAutospacing="1" w:line="240" w:lineRule="auto"/>
        <w:contextualSpacing/>
        <w:rPr>
          <w:rFonts w:cs="Arial"/>
          <w:b/>
          <w:bCs/>
          <w:sz w:val="22"/>
          <w:szCs w:val="22"/>
          <w:lang w:eastAsia="sl-SI"/>
        </w:rPr>
      </w:pPr>
      <w:r w:rsidRPr="004740C3">
        <w:rPr>
          <w:rFonts w:cs="Arial"/>
          <w:b/>
          <w:bCs/>
          <w:sz w:val="22"/>
          <w:szCs w:val="22"/>
          <w:lang w:eastAsia="sl-SI"/>
        </w:rPr>
        <w:t>Gradnja medgeneracijske solidarnosti</w:t>
      </w:r>
    </w:p>
    <w:p w14:paraId="5E4FA0DE" w14:textId="77777777" w:rsidR="004740C3" w:rsidRPr="004740C3" w:rsidRDefault="004740C3" w:rsidP="004740C3">
      <w:pPr>
        <w:numPr>
          <w:ilvl w:val="0"/>
          <w:numId w:val="44"/>
        </w:numPr>
        <w:spacing w:before="100" w:beforeAutospacing="1" w:after="100" w:afterAutospacing="1" w:line="240" w:lineRule="auto"/>
        <w:contextualSpacing/>
        <w:rPr>
          <w:rFonts w:cs="Arial"/>
          <w:sz w:val="22"/>
          <w:szCs w:val="22"/>
          <w:lang w:eastAsia="sl-SI"/>
        </w:rPr>
      </w:pPr>
      <w:r w:rsidRPr="004740C3">
        <w:rPr>
          <w:rFonts w:cs="Arial"/>
          <w:sz w:val="22"/>
          <w:szCs w:val="22"/>
          <w:lang w:eastAsia="sl-SI"/>
        </w:rPr>
        <w:t>pomen sodelovanja za inovacije in reševanje izzivov.</w:t>
      </w:r>
    </w:p>
    <w:p w14:paraId="2FDB55B7" w14:textId="77777777" w:rsidR="004740C3" w:rsidRPr="004740C3" w:rsidRDefault="004740C3" w:rsidP="004740C3">
      <w:pPr>
        <w:numPr>
          <w:ilvl w:val="0"/>
          <w:numId w:val="44"/>
        </w:numPr>
        <w:spacing w:before="100" w:beforeAutospacing="1" w:after="100" w:afterAutospacing="1" w:line="240" w:lineRule="auto"/>
        <w:contextualSpacing/>
        <w:rPr>
          <w:rFonts w:cs="Arial"/>
          <w:sz w:val="22"/>
          <w:szCs w:val="22"/>
          <w:lang w:eastAsia="sl-SI"/>
        </w:rPr>
      </w:pPr>
      <w:r w:rsidRPr="004740C3">
        <w:rPr>
          <w:rFonts w:cs="Arial"/>
          <w:sz w:val="22"/>
          <w:szCs w:val="22"/>
          <w:lang w:eastAsia="sl-SI"/>
        </w:rPr>
        <w:t>primeri dobrih praks medgeneracijskega sodelovanja v Sloveniji in tujini.</w:t>
      </w:r>
    </w:p>
    <w:p w14:paraId="0C742AFF" w14:textId="77777777" w:rsidR="004740C3" w:rsidRPr="004740C3" w:rsidRDefault="004740C3" w:rsidP="004740C3">
      <w:pPr>
        <w:spacing w:line="240" w:lineRule="auto"/>
        <w:ind w:left="360"/>
        <w:rPr>
          <w:rFonts w:cs="Arial"/>
          <w:bCs/>
          <w:sz w:val="22"/>
          <w:szCs w:val="22"/>
        </w:rPr>
      </w:pPr>
    </w:p>
    <w:p w14:paraId="5FA2201F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t>Oblike in metode dela:</w:t>
      </w:r>
      <w:r w:rsidRPr="004740C3">
        <w:rPr>
          <w:rFonts w:cs="Arial"/>
          <w:sz w:val="22"/>
          <w:szCs w:val="22"/>
        </w:rPr>
        <w:t xml:space="preserve"> u</w:t>
      </w:r>
      <w:r w:rsidRPr="004740C3">
        <w:rPr>
          <w:rFonts w:cs="Arial"/>
          <w:sz w:val="22"/>
          <w:szCs w:val="22"/>
          <w:lang w:eastAsia="sl-SI"/>
        </w:rPr>
        <w:t xml:space="preserve">sposabljanje poteka v obliki </w:t>
      </w:r>
      <w:r w:rsidRPr="004740C3">
        <w:rPr>
          <w:rFonts w:cs="Arial"/>
          <w:b/>
          <w:bCs/>
          <w:sz w:val="22"/>
          <w:szCs w:val="22"/>
          <w:lang w:eastAsia="sl-SI"/>
        </w:rPr>
        <w:t>delavnice v živo ali na daljavo</w:t>
      </w:r>
      <w:r w:rsidRPr="004740C3">
        <w:rPr>
          <w:rFonts w:cs="Arial"/>
          <w:sz w:val="22"/>
          <w:szCs w:val="22"/>
          <w:lang w:eastAsia="sl-SI"/>
        </w:rPr>
        <w:t xml:space="preserve"> (v dogovoru z naročnikom). </w:t>
      </w:r>
      <w:r w:rsidRPr="004740C3">
        <w:rPr>
          <w:rFonts w:cs="Arial"/>
          <w:sz w:val="22"/>
          <w:szCs w:val="22"/>
        </w:rPr>
        <w:t xml:space="preserve">V obeh primerih mora biti </w:t>
      </w:r>
      <w:r w:rsidRPr="004740C3">
        <w:rPr>
          <w:rFonts w:cs="Arial"/>
          <w:bCs/>
          <w:sz w:val="22"/>
          <w:szCs w:val="22"/>
        </w:rPr>
        <w:t>poudarjena aktivna vloga udeležencev (praktične vaje, primeri dobrih praks, reševanje problemov, diskusija,</w:t>
      </w:r>
      <w:r w:rsidRPr="004740C3">
        <w:rPr>
          <w:rFonts w:cs="Arial"/>
          <w:sz w:val="22"/>
          <w:szCs w:val="22"/>
        </w:rPr>
        <w:t xml:space="preserve"> simulacije, kvizi ipd.). Priporočamo, da izvajalec v izvedbo usposabljanja vključi tudi delo na daljavo pred izvedbo delavnice ali po njej (npr. videofilm, vprašalnik, e-gradivo). </w:t>
      </w:r>
    </w:p>
    <w:p w14:paraId="69B73AE6" w14:textId="77777777" w:rsidR="004740C3" w:rsidRPr="004740C3" w:rsidRDefault="004740C3" w:rsidP="004740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left="720"/>
        <w:contextualSpacing/>
        <w:jc w:val="both"/>
        <w:rPr>
          <w:rFonts w:cs="Arial"/>
          <w:sz w:val="22"/>
          <w:szCs w:val="22"/>
        </w:rPr>
      </w:pPr>
    </w:p>
    <w:p w14:paraId="355B6A23" w14:textId="77777777" w:rsidR="004740C3" w:rsidRPr="004740C3" w:rsidRDefault="004740C3" w:rsidP="004740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jc w:val="both"/>
        <w:rPr>
          <w:rFonts w:cs="Arial"/>
          <w:color w:val="0000FF"/>
          <w:sz w:val="22"/>
          <w:szCs w:val="22"/>
          <w:u w:val="single"/>
        </w:rPr>
      </w:pPr>
      <w:r w:rsidRPr="004740C3">
        <w:rPr>
          <w:sz w:val="22"/>
          <w:szCs w:val="22"/>
        </w:rPr>
        <w:t xml:space="preserve">Usposabljanje mora potekati v skladu z navodili in didaktičnimi smernicami za izvajalce usposabljanj na Upravni akademiji, objavljenimi na spletni strani Upravne akademije: </w:t>
      </w:r>
      <w:hyperlink r:id="rId10" w:history="1">
        <w:r w:rsidRPr="004740C3">
          <w:rPr>
            <w:rFonts w:cs="Arial"/>
            <w:color w:val="0000FF"/>
            <w:sz w:val="22"/>
            <w:szCs w:val="22"/>
            <w:u w:val="single"/>
          </w:rPr>
          <w:t>https://ua.gov.si/o-nas/za-izvajalce-usposabljanj/</w:t>
        </w:r>
      </w:hyperlink>
    </w:p>
    <w:p w14:paraId="0F039FBA" w14:textId="77777777" w:rsidR="004740C3" w:rsidRPr="004740C3" w:rsidRDefault="004740C3" w:rsidP="004740C3">
      <w:pPr>
        <w:spacing w:line="240" w:lineRule="atLeast"/>
        <w:rPr>
          <w:rFonts w:cs="Arial"/>
          <w:bCs/>
          <w:sz w:val="22"/>
          <w:szCs w:val="22"/>
        </w:rPr>
      </w:pPr>
    </w:p>
    <w:p w14:paraId="19136256" w14:textId="77777777" w:rsidR="004740C3" w:rsidRPr="004740C3" w:rsidRDefault="004740C3" w:rsidP="004740C3">
      <w:pPr>
        <w:spacing w:line="240" w:lineRule="atLeast"/>
        <w:rPr>
          <w:rFonts w:cs="Arial"/>
          <w:bCs/>
          <w:sz w:val="22"/>
          <w:szCs w:val="22"/>
        </w:rPr>
      </w:pPr>
    </w:p>
    <w:p w14:paraId="17B046D3" w14:textId="77777777" w:rsidR="004740C3" w:rsidRPr="004740C3" w:rsidRDefault="004740C3" w:rsidP="004740C3">
      <w:pPr>
        <w:numPr>
          <w:ilvl w:val="0"/>
          <w:numId w:val="36"/>
        </w:numPr>
        <w:spacing w:line="240" w:lineRule="atLeast"/>
        <w:ind w:left="426"/>
        <w:contextualSpacing/>
        <w:rPr>
          <w:rFonts w:cs="Arial"/>
          <w:b/>
          <w:sz w:val="22"/>
          <w:szCs w:val="22"/>
        </w:rPr>
      </w:pPr>
      <w:r w:rsidRPr="004740C3">
        <w:rPr>
          <w:rFonts w:cs="Arial"/>
          <w:b/>
          <w:sz w:val="22"/>
          <w:szCs w:val="22"/>
        </w:rPr>
        <w:t>Uradni postopek upokojitve</w:t>
      </w:r>
    </w:p>
    <w:p w14:paraId="6099CE5D" w14:textId="77777777" w:rsidR="004740C3" w:rsidRPr="004740C3" w:rsidRDefault="004740C3" w:rsidP="004740C3">
      <w:pPr>
        <w:spacing w:line="260" w:lineRule="atLeast"/>
        <w:ind w:left="360"/>
        <w:jc w:val="both"/>
        <w:rPr>
          <w:rFonts w:cs="Arial"/>
          <w:b/>
          <w:bCs/>
          <w:sz w:val="22"/>
          <w:szCs w:val="22"/>
        </w:rPr>
      </w:pPr>
    </w:p>
    <w:p w14:paraId="078EAB18" w14:textId="77777777" w:rsidR="004740C3" w:rsidRPr="004740C3" w:rsidRDefault="004740C3" w:rsidP="004740C3">
      <w:pPr>
        <w:spacing w:line="260" w:lineRule="atLeast"/>
        <w:jc w:val="both"/>
        <w:rPr>
          <w:rFonts w:cs="Arial"/>
          <w:b/>
          <w:sz w:val="22"/>
          <w:szCs w:val="22"/>
        </w:rPr>
      </w:pPr>
      <w:r w:rsidRPr="004740C3">
        <w:rPr>
          <w:rFonts w:cs="Arial"/>
          <w:b/>
          <w:sz w:val="22"/>
          <w:szCs w:val="22"/>
        </w:rPr>
        <w:t xml:space="preserve">Ciljna skupina in namen: </w:t>
      </w:r>
      <w:r w:rsidRPr="004740C3">
        <w:rPr>
          <w:rFonts w:cs="Arial"/>
          <w:bCs/>
          <w:sz w:val="22"/>
          <w:szCs w:val="22"/>
        </w:rPr>
        <w:t>us</w:t>
      </w:r>
      <w:r w:rsidRPr="004740C3">
        <w:rPr>
          <w:rFonts w:cs="Arial"/>
          <w:sz w:val="22"/>
          <w:szCs w:val="22"/>
        </w:rPr>
        <w:t>posabljanje je namenjeno javnim uslužbencem</w:t>
      </w:r>
      <w:r w:rsidRPr="004740C3">
        <w:rPr>
          <w:rFonts w:cs="Arial"/>
          <w:sz w:val="22"/>
          <w:szCs w:val="22"/>
          <w:shd w:val="clear" w:color="auto" w:fill="FFFFFF"/>
        </w:rPr>
        <w:t>.</w:t>
      </w:r>
    </w:p>
    <w:p w14:paraId="07465B04" w14:textId="77777777" w:rsidR="004740C3" w:rsidRPr="004740C3" w:rsidRDefault="004740C3" w:rsidP="004740C3">
      <w:pPr>
        <w:spacing w:line="260" w:lineRule="atLeast"/>
        <w:rPr>
          <w:rFonts w:cs="Arial"/>
          <w:bCs/>
          <w:sz w:val="22"/>
          <w:szCs w:val="22"/>
        </w:rPr>
      </w:pPr>
    </w:p>
    <w:p w14:paraId="311E4AC6" w14:textId="77777777" w:rsidR="004740C3" w:rsidRPr="004740C3" w:rsidRDefault="004740C3" w:rsidP="004740C3">
      <w:pPr>
        <w:spacing w:line="260" w:lineRule="atLeast"/>
        <w:jc w:val="both"/>
        <w:rPr>
          <w:sz w:val="22"/>
          <w:szCs w:val="22"/>
        </w:rPr>
      </w:pPr>
      <w:r w:rsidRPr="004740C3">
        <w:rPr>
          <w:b/>
          <w:sz w:val="22"/>
          <w:szCs w:val="22"/>
        </w:rPr>
        <w:t>Trajanje:</w:t>
      </w:r>
      <w:r w:rsidRPr="004740C3">
        <w:rPr>
          <w:sz w:val="22"/>
          <w:szCs w:val="22"/>
        </w:rPr>
        <w:t xml:space="preserve"> </w:t>
      </w:r>
    </w:p>
    <w:p w14:paraId="722748BF" w14:textId="77777777" w:rsidR="004740C3" w:rsidRPr="004740C3" w:rsidRDefault="004740C3" w:rsidP="004740C3">
      <w:pPr>
        <w:numPr>
          <w:ilvl w:val="0"/>
          <w:numId w:val="34"/>
        </w:numPr>
        <w:spacing w:line="260" w:lineRule="atLeast"/>
        <w:ind w:left="709"/>
        <w:contextualSpacing/>
        <w:jc w:val="both"/>
        <w:rPr>
          <w:color w:val="000000"/>
          <w:sz w:val="22"/>
          <w:szCs w:val="22"/>
        </w:rPr>
      </w:pPr>
      <w:r w:rsidRPr="004740C3">
        <w:rPr>
          <w:color w:val="000000"/>
          <w:sz w:val="22"/>
          <w:szCs w:val="22"/>
        </w:rPr>
        <w:t>izvedba v živo: 4 pedagoške ure</w:t>
      </w:r>
    </w:p>
    <w:p w14:paraId="681EB7C7" w14:textId="77777777" w:rsidR="004740C3" w:rsidRPr="004740C3" w:rsidRDefault="004740C3" w:rsidP="004740C3">
      <w:pPr>
        <w:numPr>
          <w:ilvl w:val="0"/>
          <w:numId w:val="34"/>
        </w:numPr>
        <w:spacing w:line="260" w:lineRule="atLeast"/>
        <w:ind w:left="709"/>
        <w:contextualSpacing/>
        <w:jc w:val="both"/>
        <w:rPr>
          <w:rFonts w:cs="Arial"/>
          <w:sz w:val="22"/>
          <w:szCs w:val="22"/>
        </w:rPr>
      </w:pPr>
      <w:r w:rsidRPr="004740C3">
        <w:rPr>
          <w:color w:val="000000"/>
          <w:sz w:val="22"/>
          <w:szCs w:val="22"/>
        </w:rPr>
        <w:t>izvedba na daljavo: 4</w:t>
      </w:r>
      <w:r w:rsidRPr="004740C3">
        <w:rPr>
          <w:rFonts w:cs="Arial"/>
          <w:sz w:val="22"/>
          <w:szCs w:val="22"/>
        </w:rPr>
        <w:t xml:space="preserve"> pedagoške ure</w:t>
      </w:r>
    </w:p>
    <w:p w14:paraId="7D7D38D0" w14:textId="77777777" w:rsidR="004740C3" w:rsidRPr="004740C3" w:rsidRDefault="004740C3" w:rsidP="004740C3">
      <w:pPr>
        <w:spacing w:line="240" w:lineRule="atLeast"/>
        <w:rPr>
          <w:rFonts w:cs="Arial"/>
          <w:b/>
          <w:bCs/>
          <w:sz w:val="22"/>
          <w:szCs w:val="22"/>
        </w:rPr>
      </w:pPr>
    </w:p>
    <w:p w14:paraId="47F97681" w14:textId="77777777" w:rsidR="004740C3" w:rsidRPr="004740C3" w:rsidRDefault="004740C3" w:rsidP="004740C3">
      <w:pPr>
        <w:spacing w:line="240" w:lineRule="atLeast"/>
        <w:rPr>
          <w:rFonts w:cs="Arial"/>
          <w:b/>
          <w:bCs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t xml:space="preserve">Cilj: </w:t>
      </w:r>
    </w:p>
    <w:p w14:paraId="4843FEEA" w14:textId="77777777" w:rsidR="004740C3" w:rsidRPr="004740C3" w:rsidRDefault="004740C3" w:rsidP="004740C3">
      <w:pPr>
        <w:numPr>
          <w:ilvl w:val="0"/>
          <w:numId w:val="37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spoznati zakonske podlage in možnosti upokojitve</w:t>
      </w:r>
    </w:p>
    <w:p w14:paraId="73973EDB" w14:textId="77777777" w:rsidR="004740C3" w:rsidRPr="004740C3" w:rsidRDefault="004740C3" w:rsidP="004740C3">
      <w:pPr>
        <w:spacing w:line="240" w:lineRule="atLeast"/>
        <w:rPr>
          <w:rFonts w:cs="Arial"/>
          <w:b/>
          <w:bCs/>
          <w:sz w:val="22"/>
          <w:szCs w:val="22"/>
        </w:rPr>
      </w:pPr>
    </w:p>
    <w:p w14:paraId="0C534E53" w14:textId="77777777" w:rsidR="004740C3" w:rsidRPr="004740C3" w:rsidRDefault="004740C3" w:rsidP="004740C3">
      <w:pPr>
        <w:spacing w:line="240" w:lineRule="atLeast"/>
        <w:rPr>
          <w:rFonts w:cs="Arial"/>
          <w:b/>
          <w:bCs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t xml:space="preserve">Vsebina: </w:t>
      </w:r>
    </w:p>
    <w:p w14:paraId="72F075E1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zakonska podlaga upokojitve</w:t>
      </w:r>
    </w:p>
    <w:p w14:paraId="0DE72DA1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upokojitvena starost in pogoji starostne upokojitve</w:t>
      </w:r>
    </w:p>
    <w:p w14:paraId="78CE3ABF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drugi načini upokojitve (invalidske, predčasne, delne, …)</w:t>
      </w:r>
    </w:p>
    <w:p w14:paraId="1AB0B99C" w14:textId="77777777" w:rsidR="004740C3" w:rsidRPr="004740C3" w:rsidRDefault="004740C3" w:rsidP="004740C3">
      <w:pPr>
        <w:numPr>
          <w:ilvl w:val="0"/>
          <w:numId w:val="35"/>
        </w:numPr>
        <w:spacing w:line="240" w:lineRule="auto"/>
        <w:contextualSpacing/>
        <w:rPr>
          <w:rFonts w:cs="Arial"/>
          <w:bCs/>
          <w:sz w:val="22"/>
          <w:szCs w:val="22"/>
        </w:rPr>
      </w:pPr>
      <w:r w:rsidRPr="004740C3">
        <w:rPr>
          <w:rFonts w:cs="Arial"/>
          <w:bCs/>
          <w:sz w:val="22"/>
          <w:szCs w:val="22"/>
        </w:rPr>
        <w:t>uradni in človeški pristop v postopku upokojitve</w:t>
      </w:r>
    </w:p>
    <w:p w14:paraId="08CD51D8" w14:textId="77777777" w:rsidR="004740C3" w:rsidRPr="004740C3" w:rsidRDefault="004740C3" w:rsidP="004740C3">
      <w:pPr>
        <w:spacing w:line="240" w:lineRule="atLeast"/>
        <w:rPr>
          <w:rFonts w:cs="Arial"/>
          <w:b/>
          <w:bCs/>
          <w:sz w:val="22"/>
          <w:szCs w:val="22"/>
          <w:lang w:eastAsia="sl-SI"/>
        </w:rPr>
      </w:pPr>
    </w:p>
    <w:p w14:paraId="47C97979" w14:textId="77777777" w:rsidR="004740C3" w:rsidRPr="004740C3" w:rsidRDefault="004740C3" w:rsidP="004740C3">
      <w:pPr>
        <w:spacing w:line="240" w:lineRule="atLeast"/>
        <w:jc w:val="both"/>
        <w:rPr>
          <w:rFonts w:cs="Arial"/>
          <w:sz w:val="22"/>
          <w:szCs w:val="22"/>
        </w:rPr>
      </w:pPr>
      <w:r w:rsidRPr="004740C3">
        <w:rPr>
          <w:rFonts w:cs="Arial"/>
          <w:b/>
          <w:bCs/>
          <w:sz w:val="22"/>
          <w:szCs w:val="22"/>
        </w:rPr>
        <w:t>Oblike in metode dela:</w:t>
      </w:r>
      <w:r w:rsidRPr="004740C3">
        <w:rPr>
          <w:rFonts w:cs="Arial"/>
          <w:sz w:val="22"/>
          <w:szCs w:val="22"/>
        </w:rPr>
        <w:t xml:space="preserve"> usposabljanje poteka v obliki </w:t>
      </w:r>
      <w:r w:rsidRPr="004740C3">
        <w:rPr>
          <w:rFonts w:cs="Arial"/>
          <w:b/>
          <w:bCs/>
          <w:sz w:val="22"/>
          <w:szCs w:val="22"/>
        </w:rPr>
        <w:t xml:space="preserve">delavnice v živo ali na daljavo </w:t>
      </w:r>
      <w:r w:rsidRPr="004740C3">
        <w:rPr>
          <w:rFonts w:cs="Arial"/>
          <w:sz w:val="22"/>
          <w:szCs w:val="22"/>
        </w:rPr>
        <w:t>(v dogovoru z naročnikom), pri čemer izvajalec večinoma predava, udeleženci pa snov spoznavajo in spremljajo. Udeležence vključuje z zastavljanjem vprašanj in diskusijo. Pri usposabljanju na daljavo za to uporablja ustrezna orodja</w:t>
      </w:r>
      <w:r w:rsidRPr="004740C3">
        <w:rPr>
          <w:rFonts w:cs="Arial"/>
          <w:b/>
          <w:bCs/>
          <w:sz w:val="22"/>
          <w:szCs w:val="22"/>
        </w:rPr>
        <w:t xml:space="preserve"> </w:t>
      </w:r>
      <w:r w:rsidRPr="004740C3">
        <w:rPr>
          <w:rFonts w:cs="Arial"/>
          <w:bCs/>
          <w:sz w:val="22"/>
          <w:szCs w:val="22"/>
        </w:rPr>
        <w:t xml:space="preserve">('klepet', ankete, kvizi </w:t>
      </w:r>
      <w:r w:rsidRPr="004740C3">
        <w:rPr>
          <w:rFonts w:cs="Arial"/>
          <w:sz w:val="22"/>
          <w:szCs w:val="22"/>
        </w:rPr>
        <w:t>ipd.).</w:t>
      </w:r>
    </w:p>
    <w:p w14:paraId="17460508" w14:textId="77777777" w:rsidR="004740C3" w:rsidRPr="004740C3" w:rsidRDefault="004740C3" w:rsidP="004740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jc w:val="both"/>
        <w:rPr>
          <w:rFonts w:cs="Arial"/>
          <w:sz w:val="22"/>
          <w:szCs w:val="22"/>
        </w:rPr>
      </w:pPr>
    </w:p>
    <w:p w14:paraId="743BB0DC" w14:textId="77777777" w:rsidR="004740C3" w:rsidRPr="004740C3" w:rsidRDefault="004740C3" w:rsidP="004740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jc w:val="both"/>
        <w:rPr>
          <w:rFonts w:cs="Arial"/>
          <w:color w:val="0000FF"/>
          <w:sz w:val="22"/>
          <w:szCs w:val="22"/>
          <w:u w:val="single"/>
        </w:rPr>
      </w:pPr>
      <w:r w:rsidRPr="004740C3">
        <w:rPr>
          <w:sz w:val="22"/>
          <w:szCs w:val="22"/>
        </w:rPr>
        <w:t xml:space="preserve">Usposabljanje mora potekati v skladu z navodili in didaktičnimi smernicami za izvajalce usposabljanj na Upravni akademiji, objavljenimi na spletni strani Upravne akademije: </w:t>
      </w:r>
      <w:hyperlink r:id="rId11" w:history="1">
        <w:r w:rsidRPr="004740C3">
          <w:rPr>
            <w:rFonts w:cs="Arial"/>
            <w:color w:val="0000FF"/>
            <w:sz w:val="22"/>
            <w:szCs w:val="22"/>
            <w:u w:val="single"/>
          </w:rPr>
          <w:t>https://ua.gov.si/o-nas/za-izvajalce-usposabljanj/</w:t>
        </w:r>
      </w:hyperlink>
    </w:p>
    <w:p w14:paraId="30FCE787" w14:textId="77777777" w:rsidR="004740C3" w:rsidRPr="004740C3" w:rsidRDefault="004740C3" w:rsidP="004740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jc w:val="both"/>
        <w:rPr>
          <w:rFonts w:cs="Arial"/>
          <w:color w:val="0000FF"/>
          <w:sz w:val="22"/>
          <w:szCs w:val="22"/>
          <w:u w:val="single"/>
        </w:rPr>
      </w:pPr>
    </w:p>
    <w:p w14:paraId="714AE667" w14:textId="77777777" w:rsidR="004740C3" w:rsidRPr="004740C3" w:rsidRDefault="004740C3" w:rsidP="004740C3">
      <w:pPr>
        <w:spacing w:line="240" w:lineRule="auto"/>
        <w:jc w:val="both"/>
        <w:rPr>
          <w:rFonts w:cs="Arial"/>
          <w:sz w:val="22"/>
          <w:szCs w:val="22"/>
          <w:u w:val="single"/>
          <w:lang w:eastAsia="sl-SI"/>
        </w:rPr>
      </w:pPr>
    </w:p>
    <w:p w14:paraId="6175FEBE" w14:textId="77777777" w:rsidR="004740C3" w:rsidRPr="004740C3" w:rsidRDefault="004740C3" w:rsidP="004740C3">
      <w:pPr>
        <w:spacing w:line="240" w:lineRule="auto"/>
        <w:jc w:val="both"/>
        <w:rPr>
          <w:rFonts w:cs="Arial"/>
          <w:sz w:val="22"/>
          <w:szCs w:val="22"/>
          <w:u w:val="single"/>
          <w:lang w:eastAsia="sl-SI"/>
        </w:rPr>
      </w:pPr>
      <w:r w:rsidRPr="004740C3">
        <w:rPr>
          <w:rFonts w:cs="Arial"/>
          <w:sz w:val="22"/>
          <w:szCs w:val="22"/>
          <w:u w:val="single"/>
          <w:lang w:eastAsia="sl-SI"/>
        </w:rPr>
        <w:t>Ponudniki</w:t>
      </w:r>
    </w:p>
    <w:p w14:paraId="06BAACA6" w14:textId="77777777" w:rsidR="004740C3" w:rsidRPr="004740C3" w:rsidRDefault="004740C3" w:rsidP="004740C3">
      <w:pPr>
        <w:spacing w:line="240" w:lineRule="auto"/>
        <w:jc w:val="both"/>
        <w:rPr>
          <w:rFonts w:cs="Arial"/>
          <w:sz w:val="22"/>
          <w:szCs w:val="22"/>
          <w:u w:val="single"/>
          <w:lang w:eastAsia="sl-SI"/>
        </w:rPr>
      </w:pPr>
    </w:p>
    <w:p w14:paraId="427E05D1" w14:textId="77777777" w:rsidR="004740C3" w:rsidRPr="004740C3" w:rsidRDefault="004740C3" w:rsidP="004740C3">
      <w:pPr>
        <w:spacing w:line="240" w:lineRule="auto"/>
        <w:jc w:val="both"/>
        <w:rPr>
          <w:rFonts w:cs="Arial"/>
          <w:b/>
          <w:sz w:val="22"/>
          <w:szCs w:val="22"/>
          <w:lang w:eastAsia="sl-SI"/>
        </w:rPr>
      </w:pPr>
      <w:r w:rsidRPr="004740C3">
        <w:rPr>
          <w:rFonts w:cs="Arial"/>
          <w:sz w:val="22"/>
          <w:szCs w:val="22"/>
          <w:lang w:eastAsia="sl-SI"/>
        </w:rPr>
        <w:t xml:space="preserve">Ponudniki so lahko fizične in pravne osebe javnega ali zasebnega prava. </w:t>
      </w:r>
    </w:p>
    <w:p w14:paraId="77B1EE86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  <w:highlight w:val="yellow"/>
        </w:rPr>
      </w:pPr>
    </w:p>
    <w:p w14:paraId="00189573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  <w:highlight w:val="yellow"/>
        </w:rPr>
      </w:pPr>
    </w:p>
    <w:p w14:paraId="4A2A1F8A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</w:rPr>
      </w:pPr>
      <w:r w:rsidRPr="004740C3">
        <w:rPr>
          <w:rFonts w:cs="Arial"/>
          <w:sz w:val="22"/>
          <w:szCs w:val="22"/>
          <w:u w:val="single"/>
        </w:rPr>
        <w:t xml:space="preserve">Dinamika izvajanja  </w:t>
      </w:r>
    </w:p>
    <w:p w14:paraId="4D08C4E7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</w:rPr>
      </w:pPr>
    </w:p>
    <w:tbl>
      <w:tblPr>
        <w:tblW w:w="8789" w:type="dxa"/>
        <w:tblInd w:w="-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1701"/>
        <w:gridCol w:w="1276"/>
        <w:gridCol w:w="1276"/>
      </w:tblGrid>
      <w:tr w:rsidR="004740C3" w:rsidRPr="004740C3" w14:paraId="1FCAAB43" w14:textId="77777777" w:rsidTr="00974D73">
        <w:trPr>
          <w:trHeight w:val="53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BC3D" w14:textId="77777777" w:rsidR="004740C3" w:rsidRPr="004740C3" w:rsidRDefault="004740C3" w:rsidP="004740C3">
            <w:pPr>
              <w:spacing w:line="240" w:lineRule="auto"/>
              <w:rPr>
                <w:rFonts w:eastAsia="MS Mincho" w:cs="Arial"/>
                <w:sz w:val="22"/>
                <w:szCs w:val="22"/>
                <w:lang w:eastAsia="ja-JP"/>
              </w:rPr>
            </w:pPr>
            <w:bookmarkStart w:id="0" w:name="_Hlk130991372"/>
            <w:r w:rsidRPr="004740C3">
              <w:rPr>
                <w:rFonts w:eastAsia="MS Mincho" w:cs="Arial"/>
                <w:sz w:val="22"/>
                <w:szCs w:val="22"/>
                <w:lang w:eastAsia="ja-JP"/>
              </w:rPr>
              <w:t>Usposabljanje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2066B3" w14:textId="77777777" w:rsidR="004740C3" w:rsidRPr="004740C3" w:rsidRDefault="004740C3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highlight w:val="yellow"/>
                <w:lang w:eastAsia="ja-JP"/>
              </w:rPr>
            </w:pPr>
            <w:r w:rsidRPr="004740C3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Skupno št. izvedb v času </w:t>
            </w:r>
            <w:r w:rsidRPr="004740C3">
              <w:rPr>
                <w:rFonts w:cs="Arial"/>
                <w:b/>
                <w:bCs/>
                <w:color w:val="000000"/>
                <w:sz w:val="22"/>
                <w:szCs w:val="22"/>
              </w:rPr>
              <w:lastRenderedPageBreak/>
              <w:t xml:space="preserve">trajanja pogodbe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0A225" w14:textId="77777777" w:rsidR="004740C3" w:rsidRPr="004740C3" w:rsidRDefault="004740C3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lang w:eastAsia="ja-JP"/>
              </w:rPr>
            </w:pPr>
            <w:r w:rsidRPr="004740C3">
              <w:rPr>
                <w:rFonts w:cs="Arial"/>
                <w:b/>
                <w:bCs/>
                <w:color w:val="000000"/>
                <w:sz w:val="22"/>
                <w:szCs w:val="22"/>
              </w:rPr>
              <w:lastRenderedPageBreak/>
              <w:t>v živo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91301" w14:textId="77777777" w:rsidR="004740C3" w:rsidRPr="004740C3" w:rsidRDefault="004740C3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lang w:eastAsia="ja-JP"/>
              </w:rPr>
            </w:pPr>
            <w:r w:rsidRPr="004740C3">
              <w:rPr>
                <w:rFonts w:cs="Arial"/>
                <w:b/>
                <w:bCs/>
                <w:color w:val="000000"/>
                <w:sz w:val="22"/>
                <w:szCs w:val="22"/>
              </w:rPr>
              <w:t>na daljavo</w:t>
            </w:r>
          </w:p>
        </w:tc>
      </w:tr>
      <w:tr w:rsidR="004740C3" w:rsidRPr="004740C3" w14:paraId="592A7290" w14:textId="77777777" w:rsidTr="00974D73">
        <w:trPr>
          <w:trHeight w:val="75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EF06" w14:textId="77777777" w:rsidR="004740C3" w:rsidRPr="004740C3" w:rsidRDefault="004740C3" w:rsidP="004740C3">
            <w:pPr>
              <w:numPr>
                <w:ilvl w:val="0"/>
                <w:numId w:val="45"/>
              </w:numPr>
              <w:spacing w:line="240" w:lineRule="auto"/>
              <w:ind w:left="492"/>
              <w:contextualSpacing/>
              <w:rPr>
                <w:rFonts w:eastAsia="MS Mincho" w:cs="Arial"/>
                <w:sz w:val="22"/>
                <w:szCs w:val="22"/>
                <w:lang w:eastAsia="ja-JP"/>
              </w:rPr>
            </w:pPr>
            <w:r w:rsidRPr="004740C3">
              <w:rPr>
                <w:rFonts w:cs="Arial"/>
                <w:sz w:val="22"/>
                <w:szCs w:val="22"/>
              </w:rPr>
              <w:t>Previharimo možgane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69BAD" w14:textId="7A42AE4D" w:rsidR="004740C3" w:rsidRPr="004740C3" w:rsidRDefault="0026119A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lang w:eastAsia="ja-JP"/>
              </w:rPr>
            </w:pPr>
            <w:r>
              <w:rPr>
                <w:rFonts w:eastAsia="MS Mincho" w:cs="Arial"/>
                <w:sz w:val="22"/>
                <w:szCs w:val="22"/>
                <w:lang w:eastAsia="ja-JP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EF997" w14:textId="77777777" w:rsidR="004740C3" w:rsidRPr="004740C3" w:rsidRDefault="004740C3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lang w:eastAsia="ja-JP"/>
              </w:rPr>
            </w:pPr>
            <w:r w:rsidRPr="004740C3">
              <w:rPr>
                <w:rFonts w:eastAsia="MS Mincho" w:cs="Arial"/>
                <w:sz w:val="22"/>
                <w:szCs w:val="22"/>
                <w:lang w:eastAsia="ja-JP"/>
              </w:rPr>
              <w:t>4 ped. ur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9E31D" w14:textId="77777777" w:rsidR="004740C3" w:rsidRPr="004740C3" w:rsidRDefault="004740C3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lang w:eastAsia="ja-JP"/>
              </w:rPr>
            </w:pPr>
            <w:r w:rsidRPr="004740C3">
              <w:rPr>
                <w:sz w:val="22"/>
                <w:szCs w:val="22"/>
              </w:rPr>
              <w:t>4 ped. ur</w:t>
            </w:r>
          </w:p>
        </w:tc>
      </w:tr>
      <w:tr w:rsidR="004740C3" w:rsidRPr="004740C3" w14:paraId="2DAE788F" w14:textId="77777777" w:rsidTr="00974D73">
        <w:trPr>
          <w:trHeight w:val="75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E826" w14:textId="4D3FBB2D" w:rsidR="004740C3" w:rsidRPr="004740C3" w:rsidRDefault="0026119A" w:rsidP="004740C3">
            <w:pPr>
              <w:numPr>
                <w:ilvl w:val="0"/>
                <w:numId w:val="45"/>
              </w:numPr>
              <w:spacing w:line="240" w:lineRule="auto"/>
              <w:ind w:left="492"/>
              <w:contextualSpacing/>
              <w:rPr>
                <w:rFonts w:eastAsia="MS Mincho" w:cs="Arial"/>
                <w:sz w:val="22"/>
                <w:szCs w:val="22"/>
                <w:lang w:eastAsia="ja-JP"/>
              </w:rPr>
            </w:pPr>
            <w:r w:rsidRPr="004740C3">
              <w:rPr>
                <w:rFonts w:cs="Arial"/>
                <w:sz w:val="22"/>
                <w:szCs w:val="22"/>
              </w:rPr>
              <w:t>Urjenje spomina in možganskih funkcij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BE1BA" w14:textId="77777777" w:rsidR="004740C3" w:rsidRPr="004740C3" w:rsidRDefault="004740C3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lang w:eastAsia="ja-JP"/>
              </w:rPr>
            </w:pPr>
          </w:p>
          <w:p w14:paraId="579F9A4D" w14:textId="37110BAC" w:rsidR="004740C3" w:rsidRPr="004740C3" w:rsidRDefault="0026119A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lang w:eastAsia="ja-JP"/>
              </w:rPr>
            </w:pPr>
            <w:r>
              <w:rPr>
                <w:rFonts w:eastAsia="MS Mincho" w:cs="Arial"/>
                <w:sz w:val="22"/>
                <w:szCs w:val="22"/>
                <w:lang w:eastAsia="ja-JP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F4E05" w14:textId="77777777" w:rsidR="004740C3" w:rsidRPr="004740C3" w:rsidRDefault="004740C3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lang w:eastAsia="ja-JP"/>
              </w:rPr>
            </w:pPr>
            <w:r w:rsidRPr="004740C3">
              <w:rPr>
                <w:rFonts w:eastAsia="MS Mincho" w:cs="Arial"/>
                <w:sz w:val="22"/>
                <w:szCs w:val="22"/>
                <w:lang w:eastAsia="ja-JP"/>
              </w:rPr>
              <w:t>4 ped. ur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0EBB0" w14:textId="77777777" w:rsidR="004740C3" w:rsidRPr="004740C3" w:rsidRDefault="004740C3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lang w:eastAsia="ja-JP"/>
              </w:rPr>
            </w:pPr>
            <w:r w:rsidRPr="004740C3">
              <w:rPr>
                <w:sz w:val="22"/>
                <w:szCs w:val="22"/>
              </w:rPr>
              <w:t>4 ped. ur</w:t>
            </w:r>
          </w:p>
        </w:tc>
      </w:tr>
      <w:tr w:rsidR="004740C3" w:rsidRPr="004740C3" w14:paraId="3489E143" w14:textId="77777777" w:rsidTr="00974D73">
        <w:trPr>
          <w:trHeight w:val="75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3D394" w14:textId="1982E2B3" w:rsidR="004740C3" w:rsidRPr="004740C3" w:rsidRDefault="0026119A" w:rsidP="004740C3">
            <w:pPr>
              <w:numPr>
                <w:ilvl w:val="0"/>
                <w:numId w:val="45"/>
              </w:numPr>
              <w:spacing w:line="240" w:lineRule="auto"/>
              <w:ind w:left="492"/>
              <w:contextualSpacing/>
              <w:rPr>
                <w:rFonts w:cs="Arial"/>
                <w:sz w:val="22"/>
                <w:szCs w:val="22"/>
              </w:rPr>
            </w:pPr>
            <w:r w:rsidRPr="004740C3">
              <w:rPr>
                <w:rFonts w:cs="Arial"/>
                <w:sz w:val="22"/>
                <w:szCs w:val="22"/>
              </w:rPr>
              <w:t>Aktivna in zdrava dolgoživost</w:t>
            </w:r>
            <w:r w:rsidRPr="004740C3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E88F23" w14:textId="77777777" w:rsidR="004740C3" w:rsidRPr="004740C3" w:rsidRDefault="004740C3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lang w:eastAsia="ja-JP"/>
              </w:rPr>
            </w:pPr>
          </w:p>
          <w:p w14:paraId="57C7F84C" w14:textId="4BA655EF" w:rsidR="004740C3" w:rsidRPr="004740C3" w:rsidRDefault="0026119A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lang w:eastAsia="ja-JP"/>
              </w:rPr>
            </w:pPr>
            <w:r>
              <w:rPr>
                <w:rFonts w:eastAsia="MS Mincho" w:cs="Arial"/>
                <w:sz w:val="22"/>
                <w:szCs w:val="22"/>
                <w:lang w:eastAsia="ja-JP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D597F" w14:textId="77777777" w:rsidR="004740C3" w:rsidRPr="004740C3" w:rsidRDefault="004740C3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lang w:eastAsia="ja-JP"/>
              </w:rPr>
            </w:pPr>
            <w:r w:rsidRPr="004740C3">
              <w:rPr>
                <w:rFonts w:eastAsia="MS Mincho" w:cs="Arial"/>
                <w:sz w:val="22"/>
                <w:szCs w:val="22"/>
                <w:lang w:eastAsia="ja-JP"/>
              </w:rPr>
              <w:t>4 ped. ur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F2778" w14:textId="77777777" w:rsidR="004740C3" w:rsidRPr="004740C3" w:rsidRDefault="004740C3" w:rsidP="004740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740C3">
              <w:rPr>
                <w:rFonts w:eastAsia="MS Mincho" w:cs="Arial"/>
                <w:sz w:val="22"/>
                <w:szCs w:val="22"/>
                <w:lang w:eastAsia="ja-JP"/>
              </w:rPr>
              <w:t>4 ped. ur</w:t>
            </w:r>
          </w:p>
        </w:tc>
      </w:tr>
      <w:tr w:rsidR="004740C3" w:rsidRPr="004740C3" w14:paraId="199A02FC" w14:textId="77777777" w:rsidTr="00974D73">
        <w:trPr>
          <w:trHeight w:val="75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3A9CC" w14:textId="77777777" w:rsidR="004740C3" w:rsidRPr="004740C3" w:rsidRDefault="004740C3" w:rsidP="004740C3">
            <w:pPr>
              <w:numPr>
                <w:ilvl w:val="0"/>
                <w:numId w:val="45"/>
              </w:numPr>
              <w:spacing w:line="240" w:lineRule="auto"/>
              <w:ind w:left="492"/>
              <w:contextualSpacing/>
              <w:rPr>
                <w:rFonts w:cs="Arial"/>
                <w:sz w:val="22"/>
                <w:szCs w:val="22"/>
              </w:rPr>
            </w:pPr>
            <w:r w:rsidRPr="004740C3">
              <w:rPr>
                <w:rFonts w:cs="Arial"/>
                <w:sz w:val="22"/>
                <w:szCs w:val="22"/>
              </w:rPr>
              <w:t>Medgeneracijska harmonija v delovnem okolju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E5C483" w14:textId="77777777" w:rsidR="004740C3" w:rsidRPr="004740C3" w:rsidRDefault="004740C3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lang w:eastAsia="ja-JP"/>
              </w:rPr>
            </w:pPr>
          </w:p>
          <w:p w14:paraId="60B0A16A" w14:textId="2245ABC1" w:rsidR="004740C3" w:rsidRPr="004740C3" w:rsidRDefault="0026119A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lang w:eastAsia="ja-JP"/>
              </w:rPr>
            </w:pPr>
            <w:r>
              <w:rPr>
                <w:rFonts w:eastAsia="MS Mincho" w:cs="Arial"/>
                <w:sz w:val="22"/>
                <w:szCs w:val="22"/>
                <w:lang w:eastAsia="ja-JP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D58D0" w14:textId="77777777" w:rsidR="004740C3" w:rsidRPr="004740C3" w:rsidRDefault="004740C3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lang w:eastAsia="ja-JP"/>
              </w:rPr>
            </w:pPr>
            <w:r w:rsidRPr="004740C3">
              <w:rPr>
                <w:rFonts w:eastAsia="MS Mincho" w:cs="Arial"/>
                <w:sz w:val="22"/>
                <w:szCs w:val="22"/>
                <w:lang w:eastAsia="ja-JP"/>
              </w:rPr>
              <w:t>5 ped. ur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526B0" w14:textId="77777777" w:rsidR="004740C3" w:rsidRPr="004740C3" w:rsidRDefault="004740C3" w:rsidP="004740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740C3">
              <w:rPr>
                <w:sz w:val="22"/>
                <w:szCs w:val="22"/>
              </w:rPr>
              <w:t>5 ped. ur</w:t>
            </w:r>
          </w:p>
        </w:tc>
      </w:tr>
      <w:tr w:rsidR="004740C3" w:rsidRPr="004740C3" w14:paraId="2B6270CC" w14:textId="77777777" w:rsidTr="00974D73">
        <w:trPr>
          <w:trHeight w:val="75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1373E" w14:textId="77777777" w:rsidR="004740C3" w:rsidRPr="004740C3" w:rsidRDefault="004740C3" w:rsidP="004740C3">
            <w:pPr>
              <w:numPr>
                <w:ilvl w:val="0"/>
                <w:numId w:val="45"/>
              </w:numPr>
              <w:spacing w:line="240" w:lineRule="auto"/>
              <w:ind w:left="492"/>
              <w:contextualSpacing/>
              <w:rPr>
                <w:rFonts w:eastAsia="MS Mincho" w:cs="Arial"/>
                <w:sz w:val="22"/>
                <w:szCs w:val="22"/>
                <w:lang w:eastAsia="ja-JP"/>
              </w:rPr>
            </w:pPr>
            <w:r w:rsidRPr="004740C3">
              <w:rPr>
                <w:rFonts w:cs="Arial"/>
                <w:sz w:val="22"/>
                <w:szCs w:val="22"/>
              </w:rPr>
              <w:t>Uradni postopek upokojitve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11A1E" w14:textId="77777777" w:rsidR="004740C3" w:rsidRPr="004740C3" w:rsidRDefault="004740C3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lang w:eastAsia="ja-JP"/>
              </w:rPr>
            </w:pPr>
          </w:p>
          <w:p w14:paraId="1633CD83" w14:textId="35ADE56C" w:rsidR="004740C3" w:rsidRPr="004740C3" w:rsidRDefault="0026119A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lang w:eastAsia="ja-JP"/>
              </w:rPr>
            </w:pPr>
            <w:r>
              <w:rPr>
                <w:rFonts w:eastAsia="MS Mincho" w:cs="Arial"/>
                <w:sz w:val="22"/>
                <w:szCs w:val="22"/>
                <w:lang w:eastAsia="ja-JP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FE18C" w14:textId="77777777" w:rsidR="004740C3" w:rsidRPr="004740C3" w:rsidRDefault="004740C3" w:rsidP="004740C3">
            <w:pPr>
              <w:spacing w:line="240" w:lineRule="auto"/>
              <w:jc w:val="center"/>
              <w:rPr>
                <w:rFonts w:eastAsia="MS Mincho" w:cs="Arial"/>
                <w:sz w:val="22"/>
                <w:szCs w:val="22"/>
                <w:lang w:eastAsia="ja-JP"/>
              </w:rPr>
            </w:pPr>
            <w:r w:rsidRPr="004740C3">
              <w:rPr>
                <w:rFonts w:eastAsia="MS Mincho" w:cs="Arial"/>
                <w:sz w:val="22"/>
                <w:szCs w:val="22"/>
                <w:lang w:eastAsia="ja-JP"/>
              </w:rPr>
              <w:t>4 ped. ur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C9239" w14:textId="77777777" w:rsidR="004740C3" w:rsidRPr="004740C3" w:rsidRDefault="004740C3" w:rsidP="004740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740C3">
              <w:rPr>
                <w:sz w:val="22"/>
                <w:szCs w:val="22"/>
              </w:rPr>
              <w:t>4 ped. ur</w:t>
            </w:r>
          </w:p>
        </w:tc>
      </w:tr>
      <w:bookmarkEnd w:id="0"/>
    </w:tbl>
    <w:p w14:paraId="7A8DFEA6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</w:rPr>
      </w:pPr>
    </w:p>
    <w:p w14:paraId="346F1D84" w14:textId="77777777" w:rsidR="004740C3" w:rsidRPr="004740C3" w:rsidRDefault="004740C3" w:rsidP="004740C3">
      <w:pPr>
        <w:spacing w:line="260" w:lineRule="atLeast"/>
        <w:jc w:val="both"/>
        <w:rPr>
          <w:rFonts w:cs="Arial"/>
          <w:color w:val="000000"/>
          <w:sz w:val="22"/>
          <w:szCs w:val="22"/>
        </w:rPr>
      </w:pPr>
      <w:r w:rsidRPr="004740C3">
        <w:rPr>
          <w:rFonts w:cs="Arial"/>
          <w:sz w:val="22"/>
          <w:szCs w:val="22"/>
        </w:rPr>
        <w:t>Dejansko število izvedb posameznega usposabljanja je odvisno od potreb, zato je v specifikacijah opredeljeno predvideno število izvedb. Za dinamiko izvajanja posameznega usposabljanja se bosta sproti dogovarjali kontaktna oseba naročnika in izvajalec.</w:t>
      </w:r>
      <w:r w:rsidRPr="004740C3">
        <w:rPr>
          <w:rFonts w:cs="Arial"/>
          <w:color w:val="000000"/>
          <w:sz w:val="22"/>
          <w:szCs w:val="22"/>
        </w:rPr>
        <w:t xml:space="preserve"> </w:t>
      </w:r>
    </w:p>
    <w:p w14:paraId="25CC2A7F" w14:textId="77777777" w:rsidR="004740C3" w:rsidRPr="004740C3" w:rsidRDefault="004740C3" w:rsidP="004740C3">
      <w:pPr>
        <w:spacing w:line="260" w:lineRule="atLeast"/>
        <w:jc w:val="both"/>
        <w:rPr>
          <w:rFonts w:cs="Arial"/>
          <w:color w:val="000000"/>
          <w:sz w:val="22"/>
          <w:szCs w:val="22"/>
        </w:rPr>
      </w:pPr>
    </w:p>
    <w:p w14:paraId="2486FFF0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  <w:u w:val="single"/>
        </w:rPr>
      </w:pPr>
      <w:r w:rsidRPr="004740C3">
        <w:rPr>
          <w:rFonts w:cs="Arial"/>
          <w:sz w:val="22"/>
          <w:szCs w:val="22"/>
          <w:u w:val="single"/>
        </w:rPr>
        <w:t>Kraj izvedbe usposabljanja</w:t>
      </w:r>
    </w:p>
    <w:p w14:paraId="6A155DB2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  <w:u w:val="single"/>
        </w:rPr>
      </w:pPr>
    </w:p>
    <w:p w14:paraId="50B868C1" w14:textId="28C4BACF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</w:rPr>
      </w:pPr>
      <w:r w:rsidRPr="004740C3">
        <w:rPr>
          <w:rFonts w:cs="Arial"/>
          <w:sz w:val="22"/>
          <w:szCs w:val="22"/>
        </w:rPr>
        <w:t>Izvajanje poteka na lokacijah v Ljubljani in drugih krajih v Sloveniji ali na daljavo</w:t>
      </w:r>
      <w:r w:rsidR="0026119A">
        <w:rPr>
          <w:rFonts w:cs="Arial"/>
          <w:sz w:val="22"/>
          <w:szCs w:val="22"/>
        </w:rPr>
        <w:t xml:space="preserve"> </w:t>
      </w:r>
      <w:r w:rsidR="0026119A" w:rsidRPr="0026119A">
        <w:rPr>
          <w:rFonts w:cs="Arial"/>
          <w:sz w:val="22"/>
          <w:szCs w:val="22"/>
        </w:rPr>
        <w:t>(izbrani ponudnik izvede usposabljanje na daljavo iz svojih prostorov in s svojo tehnično opremo).</w:t>
      </w:r>
    </w:p>
    <w:p w14:paraId="4D978DF4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</w:rPr>
      </w:pPr>
    </w:p>
    <w:p w14:paraId="4A2D9B50" w14:textId="77777777" w:rsidR="004740C3" w:rsidRPr="004740C3" w:rsidRDefault="004740C3" w:rsidP="004740C3">
      <w:pPr>
        <w:spacing w:line="260" w:lineRule="atLeast"/>
        <w:jc w:val="both"/>
        <w:rPr>
          <w:rFonts w:cs="Arial"/>
          <w:sz w:val="22"/>
          <w:szCs w:val="22"/>
        </w:rPr>
      </w:pPr>
    </w:p>
    <w:p w14:paraId="52AC2573" w14:textId="77777777" w:rsidR="004740C3" w:rsidRPr="004740C3" w:rsidRDefault="004740C3" w:rsidP="004740C3">
      <w:pPr>
        <w:spacing w:line="260" w:lineRule="atLeast"/>
        <w:jc w:val="both"/>
        <w:rPr>
          <w:rFonts w:cs="Arial"/>
          <w:color w:val="000000"/>
          <w:sz w:val="22"/>
          <w:szCs w:val="22"/>
          <w:u w:val="single"/>
        </w:rPr>
      </w:pPr>
      <w:r w:rsidRPr="004740C3">
        <w:rPr>
          <w:rFonts w:cs="Arial"/>
          <w:color w:val="000000"/>
          <w:sz w:val="22"/>
          <w:szCs w:val="22"/>
          <w:u w:val="single"/>
        </w:rPr>
        <w:t>Predstavitev usposabljanj</w:t>
      </w:r>
    </w:p>
    <w:p w14:paraId="3125A15E" w14:textId="77777777" w:rsidR="004740C3" w:rsidRPr="004740C3" w:rsidRDefault="004740C3" w:rsidP="004740C3">
      <w:pPr>
        <w:spacing w:line="260" w:lineRule="atLeast"/>
        <w:jc w:val="both"/>
        <w:rPr>
          <w:rFonts w:cs="Arial"/>
          <w:color w:val="000000"/>
          <w:sz w:val="22"/>
          <w:szCs w:val="22"/>
          <w:u w:val="single"/>
        </w:rPr>
      </w:pPr>
    </w:p>
    <w:p w14:paraId="0BAC5EE8" w14:textId="1232E698" w:rsidR="004740C3" w:rsidRPr="004740C3" w:rsidRDefault="004740C3" w:rsidP="004740C3">
      <w:pPr>
        <w:spacing w:line="260" w:lineRule="atLeast"/>
        <w:jc w:val="both"/>
        <w:rPr>
          <w:sz w:val="22"/>
          <w:szCs w:val="22"/>
        </w:rPr>
      </w:pPr>
      <w:r w:rsidRPr="004740C3">
        <w:rPr>
          <w:sz w:val="22"/>
          <w:szCs w:val="22"/>
        </w:rPr>
        <w:t>Ponudnik, ki izpolnjuje vse zahtevane pogoje, predstavnikom Upravne akademije Ministrstva za</w:t>
      </w:r>
      <w:r w:rsidR="0026119A">
        <w:rPr>
          <w:sz w:val="22"/>
          <w:szCs w:val="22"/>
        </w:rPr>
        <w:t xml:space="preserve"> notranje zadeve in</w:t>
      </w:r>
      <w:r w:rsidRPr="004740C3">
        <w:rPr>
          <w:sz w:val="22"/>
          <w:szCs w:val="22"/>
        </w:rPr>
        <w:t xml:space="preserve"> javno upravo na njihovo zahtevo pred podpisom pogodbe zagotovi krajšo podrobnejšo predstavitev programa modula in učnih metod. V primeru zavrnitve predhodne predstavitve ponudba ponudnika ne bo upoštevana.</w:t>
      </w:r>
    </w:p>
    <w:p w14:paraId="6EC18FE5" w14:textId="77777777" w:rsidR="004740C3" w:rsidRPr="004740C3" w:rsidRDefault="004740C3" w:rsidP="004740C3">
      <w:pPr>
        <w:spacing w:line="260" w:lineRule="atLeast"/>
        <w:jc w:val="both"/>
        <w:rPr>
          <w:rFonts w:cs="Arial"/>
          <w:color w:val="000000"/>
          <w:sz w:val="22"/>
          <w:szCs w:val="22"/>
          <w:highlight w:val="yellow"/>
        </w:rPr>
      </w:pPr>
    </w:p>
    <w:p w14:paraId="12BA2514" w14:textId="77777777" w:rsidR="004740C3" w:rsidRPr="004740C3" w:rsidRDefault="004740C3" w:rsidP="004740C3">
      <w:pPr>
        <w:spacing w:line="260" w:lineRule="atLeast"/>
        <w:jc w:val="both"/>
        <w:rPr>
          <w:rFonts w:cs="Arial"/>
          <w:color w:val="000000"/>
          <w:sz w:val="22"/>
          <w:szCs w:val="22"/>
          <w:highlight w:val="yellow"/>
        </w:rPr>
      </w:pPr>
    </w:p>
    <w:p w14:paraId="0A2D1E80" w14:textId="77777777" w:rsidR="004740C3" w:rsidRPr="004740C3" w:rsidRDefault="004740C3" w:rsidP="004740C3">
      <w:pPr>
        <w:spacing w:line="260" w:lineRule="atLeast"/>
        <w:jc w:val="both"/>
        <w:rPr>
          <w:rFonts w:cs="Arial"/>
          <w:color w:val="000000"/>
          <w:sz w:val="22"/>
          <w:szCs w:val="22"/>
          <w:u w:val="single"/>
        </w:rPr>
      </w:pPr>
      <w:r w:rsidRPr="004740C3">
        <w:rPr>
          <w:rFonts w:cs="Arial"/>
          <w:color w:val="000000"/>
          <w:sz w:val="22"/>
          <w:szCs w:val="22"/>
          <w:u w:val="single"/>
        </w:rPr>
        <w:t>Pogodba</w:t>
      </w:r>
    </w:p>
    <w:p w14:paraId="7FF7CABF" w14:textId="77777777" w:rsidR="004740C3" w:rsidRPr="004740C3" w:rsidRDefault="004740C3" w:rsidP="004740C3">
      <w:pPr>
        <w:spacing w:line="260" w:lineRule="atLeast"/>
        <w:jc w:val="both"/>
        <w:rPr>
          <w:rFonts w:cs="Arial"/>
          <w:color w:val="000000"/>
          <w:sz w:val="22"/>
          <w:szCs w:val="22"/>
          <w:u w:val="single"/>
        </w:rPr>
      </w:pPr>
    </w:p>
    <w:p w14:paraId="6029EEB5" w14:textId="3826F05E" w:rsidR="004740C3" w:rsidRPr="004740C3" w:rsidRDefault="004740C3" w:rsidP="004740C3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eastAsia="sl-SI"/>
        </w:rPr>
      </w:pPr>
      <w:r w:rsidRPr="004740C3">
        <w:rPr>
          <w:rFonts w:cs="Arial"/>
          <w:color w:val="000000"/>
          <w:sz w:val="22"/>
          <w:szCs w:val="22"/>
        </w:rPr>
        <w:t xml:space="preserve">Izbrani ponudnik za usposabljanje mora podpisati pogodbo v roku 5 dni od prejema podpisane pogodbe s strani naročnika. </w:t>
      </w:r>
      <w:r w:rsidRPr="004740C3">
        <w:rPr>
          <w:rFonts w:cs="Arial"/>
          <w:bCs/>
          <w:color w:val="000000"/>
          <w:sz w:val="22"/>
          <w:szCs w:val="22"/>
        </w:rPr>
        <w:t xml:space="preserve">Veljavnost pogodbe je do </w:t>
      </w:r>
      <w:r w:rsidRPr="004740C3">
        <w:rPr>
          <w:rFonts w:cs="Arial"/>
          <w:bCs/>
          <w:sz w:val="22"/>
          <w:szCs w:val="22"/>
        </w:rPr>
        <w:t>porabe načrtovanih sredstev v višini</w:t>
      </w:r>
      <w:r w:rsidRPr="004740C3">
        <w:rPr>
          <w:rFonts w:cs="Arial"/>
          <w:b/>
          <w:sz w:val="22"/>
          <w:szCs w:val="22"/>
        </w:rPr>
        <w:t xml:space="preserve"> </w:t>
      </w:r>
      <w:r w:rsidRPr="004740C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6119A">
        <w:rPr>
          <w:rFonts w:cs="Arial"/>
          <w:b/>
          <w:sz w:val="22"/>
          <w:szCs w:val="22"/>
        </w:rPr>
        <w:t>88</w:t>
      </w:r>
      <w:r w:rsidRPr="0026119A">
        <w:rPr>
          <w:rFonts w:cs="Arial"/>
          <w:b/>
          <w:sz w:val="22"/>
          <w:szCs w:val="22"/>
        </w:rPr>
        <w:t>.</w:t>
      </w:r>
      <w:r w:rsidR="0026119A">
        <w:rPr>
          <w:rFonts w:cs="Arial"/>
          <w:b/>
          <w:sz w:val="22"/>
          <w:szCs w:val="22"/>
        </w:rPr>
        <w:t>389</w:t>
      </w:r>
      <w:r w:rsidRPr="0026119A">
        <w:rPr>
          <w:rFonts w:cs="Arial"/>
          <w:b/>
          <w:sz w:val="22"/>
          <w:szCs w:val="22"/>
        </w:rPr>
        <w:t>,</w:t>
      </w:r>
      <w:r w:rsidR="0026119A">
        <w:rPr>
          <w:rFonts w:cs="Arial"/>
          <w:b/>
          <w:sz w:val="22"/>
          <w:szCs w:val="22"/>
        </w:rPr>
        <w:t>0</w:t>
      </w:r>
      <w:r w:rsidRPr="0026119A">
        <w:rPr>
          <w:rFonts w:cs="Arial"/>
          <w:b/>
          <w:sz w:val="22"/>
          <w:szCs w:val="22"/>
        </w:rPr>
        <w:t>0</w:t>
      </w:r>
      <w:r w:rsidRPr="0026119A">
        <w:rPr>
          <w:rFonts w:ascii="Calibri" w:hAnsi="Calibri" w:cs="Calibri"/>
          <w:b/>
          <w:bCs/>
          <w:sz w:val="22"/>
          <w:szCs w:val="22"/>
          <w:lang w:eastAsia="sl-SI"/>
        </w:rPr>
        <w:t xml:space="preserve">  </w:t>
      </w:r>
      <w:r w:rsidRPr="0026119A">
        <w:rPr>
          <w:rFonts w:cs="Arial"/>
          <w:b/>
          <w:sz w:val="22"/>
          <w:szCs w:val="22"/>
        </w:rPr>
        <w:t>EUR z DDV</w:t>
      </w:r>
      <w:r w:rsidRPr="004740C3">
        <w:rPr>
          <w:rFonts w:cs="Arial"/>
          <w:b/>
          <w:bCs/>
          <w:sz w:val="22"/>
          <w:szCs w:val="22"/>
          <w:lang w:eastAsia="sl-SI"/>
        </w:rPr>
        <w:t xml:space="preserve"> </w:t>
      </w:r>
      <w:r w:rsidRPr="004740C3">
        <w:rPr>
          <w:rFonts w:cs="Arial"/>
          <w:sz w:val="22"/>
          <w:szCs w:val="22"/>
        </w:rPr>
        <w:t xml:space="preserve">oziroma ne dlje kot </w:t>
      </w:r>
      <w:r w:rsidRPr="0026119A">
        <w:rPr>
          <w:rFonts w:cs="Arial"/>
          <w:b/>
          <w:sz w:val="22"/>
          <w:szCs w:val="22"/>
        </w:rPr>
        <w:t>do 31. 12. 202</w:t>
      </w:r>
      <w:r w:rsidR="0026119A" w:rsidRPr="0026119A">
        <w:rPr>
          <w:rFonts w:cs="Arial"/>
          <w:b/>
          <w:sz w:val="22"/>
          <w:szCs w:val="22"/>
        </w:rPr>
        <w:t>7</w:t>
      </w:r>
      <w:r w:rsidRPr="0026119A">
        <w:rPr>
          <w:rFonts w:cs="Arial"/>
          <w:sz w:val="22"/>
          <w:szCs w:val="22"/>
        </w:rPr>
        <w:t>.</w:t>
      </w:r>
    </w:p>
    <w:p w14:paraId="1E553BD4" w14:textId="77777777" w:rsidR="00997A6F" w:rsidRPr="000F0B5A" w:rsidRDefault="00997A6F" w:rsidP="00997A6F">
      <w:pPr>
        <w:jc w:val="both"/>
        <w:rPr>
          <w:rFonts w:cs="Arial"/>
          <w:b/>
          <w:sz w:val="22"/>
          <w:szCs w:val="22"/>
        </w:rPr>
      </w:pPr>
    </w:p>
    <w:p w14:paraId="46E4F8BA" w14:textId="77777777" w:rsidR="00997A6F" w:rsidRPr="000F0B5A" w:rsidRDefault="00997A6F" w:rsidP="00997A6F">
      <w:pPr>
        <w:rPr>
          <w:rFonts w:cs="Arial"/>
        </w:rPr>
      </w:pPr>
    </w:p>
    <w:p w14:paraId="6277C1CB" w14:textId="14E1A38A" w:rsidR="005D1372" w:rsidRDefault="005D1372" w:rsidP="00997A6F">
      <w:pPr>
        <w:pStyle w:val="datumtevilka"/>
        <w:tabs>
          <w:tab w:val="clear" w:pos="1701"/>
          <w:tab w:val="left" w:pos="709"/>
          <w:tab w:val="left" w:pos="993"/>
        </w:tabs>
      </w:pPr>
    </w:p>
    <w:sectPr w:rsidR="005D1372" w:rsidSect="00E43E40">
      <w:headerReference w:type="default" r:id="rId12"/>
      <w:headerReference w:type="first" r:id="rId13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84B36" w14:textId="77777777" w:rsidR="004873DF" w:rsidRDefault="004873DF">
      <w:r>
        <w:separator/>
      </w:r>
    </w:p>
  </w:endnote>
  <w:endnote w:type="continuationSeparator" w:id="0">
    <w:p w14:paraId="124C931E" w14:textId="77777777" w:rsidR="004873DF" w:rsidRDefault="00487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D37A" w14:textId="77777777" w:rsidR="004873DF" w:rsidRDefault="004873DF">
      <w:r>
        <w:separator/>
      </w:r>
    </w:p>
  </w:footnote>
  <w:footnote w:type="continuationSeparator" w:id="0">
    <w:p w14:paraId="19DB3CC0" w14:textId="77777777" w:rsidR="004873DF" w:rsidRDefault="004873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66AF8" w14:textId="77777777" w:rsidR="00E43E40" w:rsidRPr="00110CBD" w:rsidRDefault="00E43E40" w:rsidP="00E43E40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E43E40" w:rsidRPr="008F3500" w14:paraId="4E6ED75D" w14:textId="77777777">
      <w:trPr>
        <w:cantSplit/>
        <w:trHeight w:hRule="exact" w:val="847"/>
      </w:trPr>
      <w:tc>
        <w:tcPr>
          <w:tcW w:w="567" w:type="dxa"/>
        </w:tcPr>
        <w:p w14:paraId="3FCEA703" w14:textId="77777777" w:rsidR="00E43E40" w:rsidRDefault="00E43E40" w:rsidP="00E43E40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eastAsia="sl-SI"/>
            </w:rPr>
            <w:t></w:t>
          </w:r>
        </w:p>
        <w:p w14:paraId="75E9E7AB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29697333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4D752A8B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22EDE71F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1BC854D3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6F6ADDD8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71CD9456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76C0A498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57775713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1854577C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76ACF2E1" w14:textId="77777777" w:rsidR="00E43E40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2C414262" w14:textId="77777777" w:rsidR="00F12FD8" w:rsidRPr="006D42D9" w:rsidRDefault="00F12FD8" w:rsidP="00E43E40">
          <w:pPr>
            <w:rPr>
              <w:rFonts w:ascii="Republika" w:hAnsi="Republika"/>
              <w:sz w:val="60"/>
              <w:szCs w:val="60"/>
            </w:rPr>
          </w:pPr>
        </w:p>
        <w:p w14:paraId="63EEA2D6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54E9EABF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2CDF76A8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13D7D9A2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5AC4E415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0D48ED8B" w14:textId="166D949F" w:rsidR="00E43E40" w:rsidRPr="008F3500" w:rsidRDefault="003E307A" w:rsidP="00E43E40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DF2F0B">
      <w:rPr>
        <w:rFonts w:ascii="Republika" w:hAnsi="Republika"/>
        <w:noProof/>
        <w:sz w:val="16"/>
      </w:rPr>
      <w:drawing>
        <wp:anchor distT="0" distB="0" distL="114300" distR="114300" simplePos="0" relativeHeight="251662336" behindDoc="0" locked="0" layoutInCell="1" allowOverlap="1" wp14:anchorId="72A0D467" wp14:editId="51038EC4">
          <wp:simplePos x="0" y="0"/>
          <wp:positionH relativeFrom="column">
            <wp:posOffset>3837940</wp:posOffset>
          </wp:positionH>
          <wp:positionV relativeFrom="paragraph">
            <wp:posOffset>-25915</wp:posOffset>
          </wp:positionV>
          <wp:extent cx="2098536" cy="506095"/>
          <wp:effectExtent l="0" t="0" r="0" b="8255"/>
          <wp:wrapThrough wrapText="bothSides">
            <wp:wrapPolygon edited="0">
              <wp:start x="0" y="0"/>
              <wp:lineTo x="0" y="21139"/>
              <wp:lineTo x="7649" y="21139"/>
              <wp:lineTo x="14513" y="21139"/>
              <wp:lineTo x="19809" y="17887"/>
              <wp:lineTo x="19809" y="7317"/>
              <wp:lineTo x="15102" y="2439"/>
              <wp:lineTo x="7649" y="0"/>
              <wp:lineTo x="0" y="0"/>
            </wp:wrapPolygon>
          </wp:wrapThrough>
          <wp:docPr id="1120406769" name="Slika 11204067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536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F2F0B">
      <w:rPr>
        <w:rFonts w:ascii="Republika" w:hAnsi="Republika"/>
        <w:noProof/>
        <w:sz w:val="16"/>
      </w:rPr>
      <w:drawing>
        <wp:anchor distT="0" distB="0" distL="114300" distR="114300" simplePos="0" relativeHeight="251660288" behindDoc="0" locked="0" layoutInCell="1" allowOverlap="1" wp14:anchorId="24712E50" wp14:editId="4B381784">
          <wp:simplePos x="0" y="0"/>
          <wp:positionH relativeFrom="column">
            <wp:posOffset>2447290</wp:posOffset>
          </wp:positionH>
          <wp:positionV relativeFrom="paragraph">
            <wp:posOffset>-26035</wp:posOffset>
          </wp:positionV>
          <wp:extent cx="1005840" cy="506095"/>
          <wp:effectExtent l="0" t="0" r="3810" b="8255"/>
          <wp:wrapThrough wrapText="bothSides">
            <wp:wrapPolygon edited="0">
              <wp:start x="0" y="0"/>
              <wp:lineTo x="0" y="19513"/>
              <wp:lineTo x="17182" y="21139"/>
              <wp:lineTo x="21273" y="21139"/>
              <wp:lineTo x="21273" y="13009"/>
              <wp:lineTo x="19636" y="0"/>
              <wp:lineTo x="0" y="0"/>
            </wp:wrapPolygon>
          </wp:wrapThrough>
          <wp:docPr id="450838572" name="Slika 4508385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298D"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78985EFD" wp14:editId="08810361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F94CF0A" id="Line 1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" o:allowincell="f" strokecolor="#428299" strokeweight=".5pt">
              <w10:wrap anchory="page"/>
            </v:line>
          </w:pict>
        </mc:Fallback>
      </mc:AlternateContent>
    </w:r>
    <w:r w:rsidR="00E43E40" w:rsidRPr="008F3500">
      <w:rPr>
        <w:rFonts w:ascii="Republika" w:hAnsi="Republika"/>
      </w:rPr>
      <w:t>REPUBLIKA SLOVENIJA</w:t>
    </w:r>
  </w:p>
  <w:p w14:paraId="41CDB068" w14:textId="307A25F2" w:rsidR="00E43E40" w:rsidRPr="00892AF2" w:rsidRDefault="00E43E40" w:rsidP="00D4795D">
    <w:pPr>
      <w:pStyle w:val="Glava"/>
      <w:tabs>
        <w:tab w:val="clear" w:pos="4320"/>
        <w:tab w:val="clear" w:pos="8640"/>
        <w:tab w:val="left" w:pos="5112"/>
      </w:tabs>
      <w:spacing w:after="60" w:line="240" w:lineRule="exact"/>
      <w:rPr>
        <w:rFonts w:ascii="Republika" w:hAnsi="Republika"/>
        <w:b/>
        <w:caps/>
      </w:rPr>
    </w:pPr>
    <w:r w:rsidRPr="00892AF2">
      <w:rPr>
        <w:rFonts w:ascii="Republika" w:hAnsi="Republika"/>
        <w:b/>
        <w:caps/>
      </w:rPr>
      <w:t xml:space="preserve">Ministrstvo za </w:t>
    </w:r>
    <w:r w:rsidR="00892AF2">
      <w:rPr>
        <w:rFonts w:ascii="Republika" w:hAnsi="Republika"/>
        <w:b/>
        <w:caps/>
      </w:rPr>
      <w:t xml:space="preserve">NOTRANJE ZADEVE IN </w:t>
    </w:r>
    <w:r w:rsidR="00383CB6" w:rsidRPr="00892AF2">
      <w:rPr>
        <w:rFonts w:ascii="Republika" w:hAnsi="Republika"/>
        <w:b/>
        <w:caps/>
      </w:rPr>
      <w:t>javno upravo</w:t>
    </w:r>
    <w:r w:rsidR="003E307A" w:rsidRPr="00892AF2">
      <w:rPr>
        <w:rFonts w:ascii="Republika" w:hAnsi="Republika"/>
        <w:b/>
        <w:caps/>
      </w:rPr>
      <w:t xml:space="preserve">  </w:t>
    </w:r>
  </w:p>
  <w:p w14:paraId="0AF5677E" w14:textId="28862719" w:rsidR="00E43E40" w:rsidRDefault="00C7298D" w:rsidP="00E43E40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586B5044" wp14:editId="27F32B1A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EAB67E2" id="Line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7rS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Ah67rS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E43E40">
      <w:rPr>
        <w:rFonts w:ascii="Republika" w:hAnsi="Republika"/>
      </w:rPr>
      <w:t xml:space="preserve">DIREKTORAT ZA </w:t>
    </w:r>
    <w:r w:rsidR="00892AF2">
      <w:rPr>
        <w:rFonts w:ascii="Republika" w:hAnsi="Republika"/>
      </w:rPr>
      <w:t>JAVNI SEKTOR</w:t>
    </w:r>
    <w:r w:rsidR="00E43E40">
      <w:rPr>
        <w:rFonts w:ascii="Republika" w:hAnsi="Republika"/>
      </w:rPr>
      <w:br/>
    </w:r>
    <w:r w:rsidR="00E43E40" w:rsidRPr="00D4795D">
      <w:rPr>
        <w:rFonts w:ascii="Republika" w:hAnsi="Republika"/>
        <w:sz w:val="6"/>
        <w:szCs w:val="6"/>
      </w:rPr>
      <w:br/>
    </w:r>
    <w:r w:rsidR="00E43E40">
      <w:rPr>
        <w:rFonts w:ascii="Republika" w:hAnsi="Republika"/>
      </w:rPr>
      <w:t>Upravna akademija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4D0B"/>
    <w:multiLevelType w:val="hybridMultilevel"/>
    <w:tmpl w:val="DC86B50C"/>
    <w:lvl w:ilvl="0" w:tplc="10C0EA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240A3"/>
    <w:multiLevelType w:val="hybridMultilevel"/>
    <w:tmpl w:val="C8B66474"/>
    <w:lvl w:ilvl="0" w:tplc="10C0EA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C0997"/>
    <w:multiLevelType w:val="hybridMultilevel"/>
    <w:tmpl w:val="36C0BA72"/>
    <w:lvl w:ilvl="0" w:tplc="28DE3668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A90"/>
    <w:multiLevelType w:val="multilevel"/>
    <w:tmpl w:val="636244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97728"/>
    <w:multiLevelType w:val="hybridMultilevel"/>
    <w:tmpl w:val="FE387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019C4"/>
    <w:multiLevelType w:val="hybridMultilevel"/>
    <w:tmpl w:val="6668451A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B366F8"/>
    <w:multiLevelType w:val="hybridMultilevel"/>
    <w:tmpl w:val="01961EAE"/>
    <w:lvl w:ilvl="0" w:tplc="10C0EA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7F20D1"/>
    <w:multiLevelType w:val="hybridMultilevel"/>
    <w:tmpl w:val="58E6CD0C"/>
    <w:lvl w:ilvl="0" w:tplc="28DE3668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71026"/>
    <w:multiLevelType w:val="hybridMultilevel"/>
    <w:tmpl w:val="5AFE38A6"/>
    <w:lvl w:ilvl="0" w:tplc="10C0EA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D3666F"/>
    <w:multiLevelType w:val="hybridMultilevel"/>
    <w:tmpl w:val="0ED8E12E"/>
    <w:lvl w:ilvl="0" w:tplc="10C0EA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BB3D07"/>
    <w:multiLevelType w:val="hybridMultilevel"/>
    <w:tmpl w:val="108E8580"/>
    <w:lvl w:ilvl="0" w:tplc="10C0EA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C90540"/>
    <w:multiLevelType w:val="hybridMultilevel"/>
    <w:tmpl w:val="DA1CDC4C"/>
    <w:lvl w:ilvl="0" w:tplc="0E2286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0C2983"/>
    <w:multiLevelType w:val="hybridMultilevel"/>
    <w:tmpl w:val="9F808618"/>
    <w:lvl w:ilvl="0" w:tplc="10C0EA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3C1BF4"/>
    <w:multiLevelType w:val="hybridMultilevel"/>
    <w:tmpl w:val="8432E18A"/>
    <w:lvl w:ilvl="0" w:tplc="D3723430">
      <w:start w:val="27"/>
      <w:numFmt w:val="bullet"/>
      <w:lvlText w:val="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064612E"/>
    <w:multiLevelType w:val="hybridMultilevel"/>
    <w:tmpl w:val="FAE01436"/>
    <w:lvl w:ilvl="0" w:tplc="739C82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340190"/>
    <w:multiLevelType w:val="multilevel"/>
    <w:tmpl w:val="58AC5B6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5D6AD0"/>
    <w:multiLevelType w:val="hybridMultilevel"/>
    <w:tmpl w:val="EB9A39F4"/>
    <w:lvl w:ilvl="0" w:tplc="739C82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3A23C19"/>
    <w:multiLevelType w:val="hybridMultilevel"/>
    <w:tmpl w:val="983E006C"/>
    <w:lvl w:ilvl="0" w:tplc="10C0EA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1308C6"/>
    <w:multiLevelType w:val="hybridMultilevel"/>
    <w:tmpl w:val="7E9A5866"/>
    <w:lvl w:ilvl="0" w:tplc="739C829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26B35A53"/>
    <w:multiLevelType w:val="hybridMultilevel"/>
    <w:tmpl w:val="8FA67430"/>
    <w:lvl w:ilvl="0" w:tplc="739C82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160B79"/>
    <w:multiLevelType w:val="hybridMultilevel"/>
    <w:tmpl w:val="91B4454A"/>
    <w:lvl w:ilvl="0" w:tplc="EA789A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950D58"/>
    <w:multiLevelType w:val="hybridMultilevel"/>
    <w:tmpl w:val="1A860E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CC60E5"/>
    <w:multiLevelType w:val="hybridMultilevel"/>
    <w:tmpl w:val="D988CE1A"/>
    <w:lvl w:ilvl="0" w:tplc="28DE3668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3D33CF"/>
    <w:multiLevelType w:val="multilevel"/>
    <w:tmpl w:val="E7D8E7A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8C0B34"/>
    <w:multiLevelType w:val="hybridMultilevel"/>
    <w:tmpl w:val="1A8A8808"/>
    <w:lvl w:ilvl="0" w:tplc="10C0EA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1C19D2"/>
    <w:multiLevelType w:val="hybridMultilevel"/>
    <w:tmpl w:val="9E74672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2E28B6"/>
    <w:multiLevelType w:val="hybridMultilevel"/>
    <w:tmpl w:val="DD884F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D11B89"/>
    <w:multiLevelType w:val="multilevel"/>
    <w:tmpl w:val="D09EB6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5728AB"/>
    <w:multiLevelType w:val="hybridMultilevel"/>
    <w:tmpl w:val="CA4ECA1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133448"/>
    <w:multiLevelType w:val="hybridMultilevel"/>
    <w:tmpl w:val="E32CC55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366863"/>
    <w:multiLevelType w:val="hybridMultilevel"/>
    <w:tmpl w:val="CE52CCA6"/>
    <w:lvl w:ilvl="0" w:tplc="CCA0A96C">
      <w:start w:val="7"/>
      <w:numFmt w:val="bullet"/>
      <w:lvlText w:val="−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051123"/>
    <w:multiLevelType w:val="hybridMultilevel"/>
    <w:tmpl w:val="58620C8A"/>
    <w:lvl w:ilvl="0" w:tplc="10C0EA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671BA6"/>
    <w:multiLevelType w:val="hybridMultilevel"/>
    <w:tmpl w:val="EF4E12BA"/>
    <w:lvl w:ilvl="0" w:tplc="10C0EA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5D19BE"/>
    <w:multiLevelType w:val="hybridMultilevel"/>
    <w:tmpl w:val="95CE8F7C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546A3488"/>
    <w:multiLevelType w:val="hybridMultilevel"/>
    <w:tmpl w:val="F088166E"/>
    <w:lvl w:ilvl="0" w:tplc="EA789A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D56485"/>
    <w:multiLevelType w:val="hybridMultilevel"/>
    <w:tmpl w:val="2676E826"/>
    <w:lvl w:ilvl="0" w:tplc="10C0EA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C207D0"/>
    <w:multiLevelType w:val="hybridMultilevel"/>
    <w:tmpl w:val="AC92FC7A"/>
    <w:lvl w:ilvl="0" w:tplc="EA789A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6505A9"/>
    <w:multiLevelType w:val="hybridMultilevel"/>
    <w:tmpl w:val="A340416C"/>
    <w:lvl w:ilvl="0" w:tplc="739C82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887C88"/>
    <w:multiLevelType w:val="hybridMultilevel"/>
    <w:tmpl w:val="CFC8C080"/>
    <w:lvl w:ilvl="0" w:tplc="D2D024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672213"/>
    <w:multiLevelType w:val="hybridMultilevel"/>
    <w:tmpl w:val="D84433D2"/>
    <w:lvl w:ilvl="0" w:tplc="F510F78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66366C5C"/>
    <w:multiLevelType w:val="hybridMultilevel"/>
    <w:tmpl w:val="C602EC7A"/>
    <w:lvl w:ilvl="0" w:tplc="10C0EA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F21D2C"/>
    <w:multiLevelType w:val="hybridMultilevel"/>
    <w:tmpl w:val="C8EA6DF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E71122"/>
    <w:multiLevelType w:val="hybridMultilevel"/>
    <w:tmpl w:val="DFA0BF44"/>
    <w:lvl w:ilvl="0" w:tplc="10C0EA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E04608"/>
    <w:multiLevelType w:val="hybridMultilevel"/>
    <w:tmpl w:val="0D30531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DE69FF"/>
    <w:multiLevelType w:val="hybridMultilevel"/>
    <w:tmpl w:val="5F107D8C"/>
    <w:lvl w:ilvl="0" w:tplc="10C0EA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CD3C86"/>
    <w:multiLevelType w:val="hybridMultilevel"/>
    <w:tmpl w:val="D6F8A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DA4508"/>
    <w:multiLevelType w:val="multilevel"/>
    <w:tmpl w:val="12A497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47" w15:restartNumberingAfterBreak="0">
    <w:nsid w:val="7C98363E"/>
    <w:multiLevelType w:val="hybridMultilevel"/>
    <w:tmpl w:val="5A8E6162"/>
    <w:lvl w:ilvl="0" w:tplc="739C82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E3C1F6C"/>
    <w:multiLevelType w:val="multilevel"/>
    <w:tmpl w:val="EFDC78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3075255">
    <w:abstractNumId w:val="39"/>
  </w:num>
  <w:num w:numId="2" w16cid:durableId="1166938971">
    <w:abstractNumId w:val="33"/>
  </w:num>
  <w:num w:numId="3" w16cid:durableId="816073459">
    <w:abstractNumId w:val="11"/>
  </w:num>
  <w:num w:numId="4" w16cid:durableId="697699933">
    <w:abstractNumId w:val="28"/>
  </w:num>
  <w:num w:numId="5" w16cid:durableId="369575891">
    <w:abstractNumId w:val="25"/>
  </w:num>
  <w:num w:numId="6" w16cid:durableId="1662267833">
    <w:abstractNumId w:val="29"/>
  </w:num>
  <w:num w:numId="7" w16cid:durableId="1078600181">
    <w:abstractNumId w:val="37"/>
  </w:num>
  <w:num w:numId="8" w16cid:durableId="597832700">
    <w:abstractNumId w:val="13"/>
  </w:num>
  <w:num w:numId="9" w16cid:durableId="858852491">
    <w:abstractNumId w:val="43"/>
  </w:num>
  <w:num w:numId="10" w16cid:durableId="1388991507">
    <w:abstractNumId w:val="45"/>
  </w:num>
  <w:num w:numId="11" w16cid:durableId="1893926745">
    <w:abstractNumId w:val="46"/>
  </w:num>
  <w:num w:numId="12" w16cid:durableId="1171796384">
    <w:abstractNumId w:val="4"/>
  </w:num>
  <w:num w:numId="13" w16cid:durableId="516892252">
    <w:abstractNumId w:val="7"/>
  </w:num>
  <w:num w:numId="14" w16cid:durableId="358547758">
    <w:abstractNumId w:val="2"/>
  </w:num>
  <w:num w:numId="15" w16cid:durableId="2017226098">
    <w:abstractNumId w:val="26"/>
  </w:num>
  <w:num w:numId="16" w16cid:durableId="1654868588">
    <w:abstractNumId w:val="19"/>
  </w:num>
  <w:num w:numId="17" w16cid:durableId="707992146">
    <w:abstractNumId w:val="38"/>
  </w:num>
  <w:num w:numId="18" w16cid:durableId="1383214753">
    <w:abstractNumId w:val="17"/>
  </w:num>
  <w:num w:numId="19" w16cid:durableId="835194195">
    <w:abstractNumId w:val="32"/>
  </w:num>
  <w:num w:numId="20" w16cid:durableId="1899045899">
    <w:abstractNumId w:val="44"/>
  </w:num>
  <w:num w:numId="21" w16cid:durableId="2076276517">
    <w:abstractNumId w:val="35"/>
  </w:num>
  <w:num w:numId="22" w16cid:durableId="578952774">
    <w:abstractNumId w:val="6"/>
  </w:num>
  <w:num w:numId="23" w16cid:durableId="613682189">
    <w:abstractNumId w:val="9"/>
  </w:num>
  <w:num w:numId="24" w16cid:durableId="1515924943">
    <w:abstractNumId w:val="12"/>
  </w:num>
  <w:num w:numId="25" w16cid:durableId="1345478088">
    <w:abstractNumId w:val="10"/>
  </w:num>
  <w:num w:numId="26" w16cid:durableId="1180198792">
    <w:abstractNumId w:val="1"/>
  </w:num>
  <w:num w:numId="27" w16cid:durableId="914126300">
    <w:abstractNumId w:val="31"/>
  </w:num>
  <w:num w:numId="28" w16cid:durableId="1396968494">
    <w:abstractNumId w:val="40"/>
  </w:num>
  <w:num w:numId="29" w16cid:durableId="1021279466">
    <w:abstractNumId w:val="42"/>
  </w:num>
  <w:num w:numId="30" w16cid:durableId="37781088">
    <w:abstractNumId w:val="0"/>
  </w:num>
  <w:num w:numId="31" w16cid:durableId="1520194125">
    <w:abstractNumId w:val="8"/>
  </w:num>
  <w:num w:numId="32" w16cid:durableId="214198213">
    <w:abstractNumId w:val="24"/>
  </w:num>
  <w:num w:numId="33" w16cid:durableId="1618294982">
    <w:abstractNumId w:val="22"/>
  </w:num>
  <w:num w:numId="34" w16cid:durableId="870192471">
    <w:abstractNumId w:val="18"/>
  </w:num>
  <w:num w:numId="35" w16cid:durableId="309336266">
    <w:abstractNumId w:val="34"/>
  </w:num>
  <w:num w:numId="36" w16cid:durableId="1345546415">
    <w:abstractNumId w:val="21"/>
  </w:num>
  <w:num w:numId="37" w16cid:durableId="1460419246">
    <w:abstractNumId w:val="20"/>
  </w:num>
  <w:num w:numId="38" w16cid:durableId="270628118">
    <w:abstractNumId w:val="36"/>
  </w:num>
  <w:num w:numId="39" w16cid:durableId="1504202662">
    <w:abstractNumId w:val="30"/>
  </w:num>
  <w:num w:numId="40" w16cid:durableId="431509189">
    <w:abstractNumId w:val="15"/>
  </w:num>
  <w:num w:numId="41" w16cid:durableId="575012993">
    <w:abstractNumId w:val="48"/>
  </w:num>
  <w:num w:numId="42" w16cid:durableId="1290624138">
    <w:abstractNumId w:val="23"/>
  </w:num>
  <w:num w:numId="43" w16cid:durableId="290330504">
    <w:abstractNumId w:val="27"/>
  </w:num>
  <w:num w:numId="44" w16cid:durableId="979572201">
    <w:abstractNumId w:val="3"/>
  </w:num>
  <w:num w:numId="45" w16cid:durableId="726028463">
    <w:abstractNumId w:val="5"/>
  </w:num>
  <w:num w:numId="46" w16cid:durableId="804274554">
    <w:abstractNumId w:val="16"/>
  </w:num>
  <w:num w:numId="47" w16cid:durableId="1903246973">
    <w:abstractNumId w:val="47"/>
  </w:num>
  <w:num w:numId="48" w16cid:durableId="2002076515">
    <w:abstractNumId w:val="41"/>
  </w:num>
  <w:num w:numId="49" w16cid:durableId="2552838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DE"/>
    <w:rsid w:val="00000C3D"/>
    <w:rsid w:val="000150EA"/>
    <w:rsid w:val="000271F1"/>
    <w:rsid w:val="00064465"/>
    <w:rsid w:val="00080569"/>
    <w:rsid w:val="00086851"/>
    <w:rsid w:val="000904E2"/>
    <w:rsid w:val="00091972"/>
    <w:rsid w:val="000A26F7"/>
    <w:rsid w:val="000A2A4B"/>
    <w:rsid w:val="000B2D54"/>
    <w:rsid w:val="000B40E3"/>
    <w:rsid w:val="000E3238"/>
    <w:rsid w:val="00100F3F"/>
    <w:rsid w:val="00116062"/>
    <w:rsid w:val="00116BB7"/>
    <w:rsid w:val="00131C7A"/>
    <w:rsid w:val="00152D04"/>
    <w:rsid w:val="00157888"/>
    <w:rsid w:val="001616E7"/>
    <w:rsid w:val="00162B95"/>
    <w:rsid w:val="00183D80"/>
    <w:rsid w:val="0019210D"/>
    <w:rsid w:val="001A33C2"/>
    <w:rsid w:val="001C397C"/>
    <w:rsid w:val="001D069F"/>
    <w:rsid w:val="001D0FA1"/>
    <w:rsid w:val="001D52E0"/>
    <w:rsid w:val="001F2DFC"/>
    <w:rsid w:val="001F7860"/>
    <w:rsid w:val="00200148"/>
    <w:rsid w:val="002027AC"/>
    <w:rsid w:val="00223516"/>
    <w:rsid w:val="0026119A"/>
    <w:rsid w:val="00283509"/>
    <w:rsid w:val="00292D06"/>
    <w:rsid w:val="002A657A"/>
    <w:rsid w:val="002B5B2B"/>
    <w:rsid w:val="002C019F"/>
    <w:rsid w:val="003030DE"/>
    <w:rsid w:val="003073A5"/>
    <w:rsid w:val="00313A11"/>
    <w:rsid w:val="00317148"/>
    <w:rsid w:val="003177CA"/>
    <w:rsid w:val="00325811"/>
    <w:rsid w:val="0034689E"/>
    <w:rsid w:val="00347E01"/>
    <w:rsid w:val="0035313B"/>
    <w:rsid w:val="0036127A"/>
    <w:rsid w:val="00366725"/>
    <w:rsid w:val="00383CB6"/>
    <w:rsid w:val="00395139"/>
    <w:rsid w:val="003A71D8"/>
    <w:rsid w:val="003B47D6"/>
    <w:rsid w:val="003C2660"/>
    <w:rsid w:val="003C32C8"/>
    <w:rsid w:val="003C7C7C"/>
    <w:rsid w:val="003D35E9"/>
    <w:rsid w:val="003E2C26"/>
    <w:rsid w:val="003E307A"/>
    <w:rsid w:val="003E4464"/>
    <w:rsid w:val="003E4E9C"/>
    <w:rsid w:val="0041289D"/>
    <w:rsid w:val="00446F88"/>
    <w:rsid w:val="0045427B"/>
    <w:rsid w:val="00454ACB"/>
    <w:rsid w:val="00454F18"/>
    <w:rsid w:val="00462C0C"/>
    <w:rsid w:val="004740C3"/>
    <w:rsid w:val="004873DF"/>
    <w:rsid w:val="00492DDC"/>
    <w:rsid w:val="004A1837"/>
    <w:rsid w:val="004C7C1B"/>
    <w:rsid w:val="004D0BB5"/>
    <w:rsid w:val="00513DFD"/>
    <w:rsid w:val="0053610B"/>
    <w:rsid w:val="0054798B"/>
    <w:rsid w:val="005504C2"/>
    <w:rsid w:val="00555B8A"/>
    <w:rsid w:val="005717FB"/>
    <w:rsid w:val="00572D1B"/>
    <w:rsid w:val="005758B1"/>
    <w:rsid w:val="005A4BEF"/>
    <w:rsid w:val="005A783B"/>
    <w:rsid w:val="005B1ABB"/>
    <w:rsid w:val="005B3C01"/>
    <w:rsid w:val="005D1372"/>
    <w:rsid w:val="005E6573"/>
    <w:rsid w:val="006106FE"/>
    <w:rsid w:val="00646133"/>
    <w:rsid w:val="00650FB7"/>
    <w:rsid w:val="006511E2"/>
    <w:rsid w:val="0065498C"/>
    <w:rsid w:val="00654D03"/>
    <w:rsid w:val="00661052"/>
    <w:rsid w:val="006959A4"/>
    <w:rsid w:val="006A2281"/>
    <w:rsid w:val="006A420C"/>
    <w:rsid w:val="006B566B"/>
    <w:rsid w:val="006C0FCF"/>
    <w:rsid w:val="006E142D"/>
    <w:rsid w:val="006E3091"/>
    <w:rsid w:val="006E6357"/>
    <w:rsid w:val="006F0E17"/>
    <w:rsid w:val="00703E89"/>
    <w:rsid w:val="0070481F"/>
    <w:rsid w:val="00723615"/>
    <w:rsid w:val="007252F2"/>
    <w:rsid w:val="0073440E"/>
    <w:rsid w:val="00767CE8"/>
    <w:rsid w:val="00784ED1"/>
    <w:rsid w:val="00797265"/>
    <w:rsid w:val="007A6936"/>
    <w:rsid w:val="007D65AE"/>
    <w:rsid w:val="00816B0D"/>
    <w:rsid w:val="008243DE"/>
    <w:rsid w:val="00825A8A"/>
    <w:rsid w:val="008261B6"/>
    <w:rsid w:val="00865BDA"/>
    <w:rsid w:val="00881D65"/>
    <w:rsid w:val="0088694D"/>
    <w:rsid w:val="00892AF2"/>
    <w:rsid w:val="008C5A3F"/>
    <w:rsid w:val="008D0CD4"/>
    <w:rsid w:val="008D65FA"/>
    <w:rsid w:val="008E1550"/>
    <w:rsid w:val="008E2927"/>
    <w:rsid w:val="008F7BD2"/>
    <w:rsid w:val="00904E4C"/>
    <w:rsid w:val="00906AF3"/>
    <w:rsid w:val="00906D94"/>
    <w:rsid w:val="00932C7D"/>
    <w:rsid w:val="00942494"/>
    <w:rsid w:val="0094545F"/>
    <w:rsid w:val="00956E50"/>
    <w:rsid w:val="00964C40"/>
    <w:rsid w:val="00970737"/>
    <w:rsid w:val="0097116F"/>
    <w:rsid w:val="00972566"/>
    <w:rsid w:val="00977054"/>
    <w:rsid w:val="00980CFE"/>
    <w:rsid w:val="009942CB"/>
    <w:rsid w:val="00997A6F"/>
    <w:rsid w:val="009A1A1C"/>
    <w:rsid w:val="009B6365"/>
    <w:rsid w:val="009F168E"/>
    <w:rsid w:val="009F3878"/>
    <w:rsid w:val="009F7AE3"/>
    <w:rsid w:val="00A04F1A"/>
    <w:rsid w:val="00A055FA"/>
    <w:rsid w:val="00A077FD"/>
    <w:rsid w:val="00A27A1F"/>
    <w:rsid w:val="00A32846"/>
    <w:rsid w:val="00A35874"/>
    <w:rsid w:val="00A4394B"/>
    <w:rsid w:val="00A53FD6"/>
    <w:rsid w:val="00A57C40"/>
    <w:rsid w:val="00A64044"/>
    <w:rsid w:val="00A71C3F"/>
    <w:rsid w:val="00A71F1A"/>
    <w:rsid w:val="00A9620A"/>
    <w:rsid w:val="00AB4FB2"/>
    <w:rsid w:val="00AD2189"/>
    <w:rsid w:val="00AD23A9"/>
    <w:rsid w:val="00AE2645"/>
    <w:rsid w:val="00AE789B"/>
    <w:rsid w:val="00B04160"/>
    <w:rsid w:val="00B054A1"/>
    <w:rsid w:val="00B10976"/>
    <w:rsid w:val="00B129E4"/>
    <w:rsid w:val="00B17707"/>
    <w:rsid w:val="00B25393"/>
    <w:rsid w:val="00B43940"/>
    <w:rsid w:val="00B43A82"/>
    <w:rsid w:val="00B47C7A"/>
    <w:rsid w:val="00B60000"/>
    <w:rsid w:val="00B718A8"/>
    <w:rsid w:val="00B764A0"/>
    <w:rsid w:val="00B9263F"/>
    <w:rsid w:val="00B934C6"/>
    <w:rsid w:val="00BB7AE7"/>
    <w:rsid w:val="00BC4346"/>
    <w:rsid w:val="00BC4A93"/>
    <w:rsid w:val="00BD5645"/>
    <w:rsid w:val="00C0507B"/>
    <w:rsid w:val="00C14465"/>
    <w:rsid w:val="00C44A84"/>
    <w:rsid w:val="00C518E1"/>
    <w:rsid w:val="00C7298D"/>
    <w:rsid w:val="00C73077"/>
    <w:rsid w:val="00C758AA"/>
    <w:rsid w:val="00C84997"/>
    <w:rsid w:val="00C853B0"/>
    <w:rsid w:val="00C91226"/>
    <w:rsid w:val="00CC194B"/>
    <w:rsid w:val="00CC3454"/>
    <w:rsid w:val="00CD1C4F"/>
    <w:rsid w:val="00CE3A18"/>
    <w:rsid w:val="00CF43E9"/>
    <w:rsid w:val="00D34D4F"/>
    <w:rsid w:val="00D4795D"/>
    <w:rsid w:val="00D74104"/>
    <w:rsid w:val="00D749D8"/>
    <w:rsid w:val="00DA587B"/>
    <w:rsid w:val="00DC2DBF"/>
    <w:rsid w:val="00DE6FA4"/>
    <w:rsid w:val="00E256C3"/>
    <w:rsid w:val="00E342AF"/>
    <w:rsid w:val="00E36695"/>
    <w:rsid w:val="00E43E40"/>
    <w:rsid w:val="00E90120"/>
    <w:rsid w:val="00E93181"/>
    <w:rsid w:val="00E9451C"/>
    <w:rsid w:val="00EA3761"/>
    <w:rsid w:val="00ED4051"/>
    <w:rsid w:val="00ED6599"/>
    <w:rsid w:val="00F024EB"/>
    <w:rsid w:val="00F061BA"/>
    <w:rsid w:val="00F07482"/>
    <w:rsid w:val="00F1101C"/>
    <w:rsid w:val="00F12F3E"/>
    <w:rsid w:val="00F12FD8"/>
    <w:rsid w:val="00F374B8"/>
    <w:rsid w:val="00F40152"/>
    <w:rsid w:val="00F43C54"/>
    <w:rsid w:val="00F44806"/>
    <w:rsid w:val="00F46299"/>
    <w:rsid w:val="00F50256"/>
    <w:rsid w:val="00F54F16"/>
    <w:rsid w:val="00F55989"/>
    <w:rsid w:val="00F7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CB6CD8"/>
  <w15:chartTrackingRefBased/>
  <w15:docId w15:val="{AE1F1ED7-4D20-4467-B878-BF2876F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Sample" w:semiHidden="1" w:unhideWhenUsed="1"/>
    <w:lsdException w:name="HTML Typewriter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5B3C01"/>
    <w:pPr>
      <w:spacing w:line="260" w:lineRule="exact"/>
    </w:pPr>
    <w:rPr>
      <w:rFonts w:ascii="Arial" w:hAnsi="Arial"/>
      <w:szCs w:val="24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5B3C01"/>
    <w:pPr>
      <w:tabs>
        <w:tab w:val="center" w:pos="4320"/>
        <w:tab w:val="right" w:pos="8640"/>
      </w:tabs>
    </w:pPr>
  </w:style>
  <w:style w:type="paragraph" w:customStyle="1" w:styleId="datumtevilka">
    <w:name w:val="datum številka"/>
    <w:basedOn w:val="Navaden"/>
    <w:qFormat/>
    <w:rsid w:val="005B3C0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5B3C01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5B3C01"/>
    <w:pPr>
      <w:tabs>
        <w:tab w:val="left" w:pos="3402"/>
      </w:tabs>
    </w:pPr>
    <w:rPr>
      <w:lang w:val="it-IT"/>
    </w:rPr>
  </w:style>
  <w:style w:type="paragraph" w:styleId="Noga">
    <w:name w:val="footer"/>
    <w:basedOn w:val="Navaden"/>
    <w:rsid w:val="003D35E9"/>
    <w:pPr>
      <w:tabs>
        <w:tab w:val="center" w:pos="4536"/>
        <w:tab w:val="right" w:pos="9072"/>
      </w:tabs>
    </w:pPr>
  </w:style>
  <w:style w:type="character" w:styleId="Hiperpovezava">
    <w:name w:val="Hyperlink"/>
    <w:rsid w:val="001F2DFC"/>
    <w:rPr>
      <w:color w:val="000080"/>
      <w:u w:val="single"/>
    </w:rPr>
  </w:style>
  <w:style w:type="table" w:styleId="Tabelamrea">
    <w:name w:val="Table Grid"/>
    <w:basedOn w:val="Navadnatabela"/>
    <w:rsid w:val="00977054"/>
    <w:pPr>
      <w:spacing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gradbadokumenta">
    <w:name w:val="Document Map"/>
    <w:basedOn w:val="Navaden"/>
    <w:link w:val="ZgradbadokumentaZnak"/>
    <w:rsid w:val="0034689E"/>
    <w:pPr>
      <w:spacing w:line="260" w:lineRule="atLeast"/>
    </w:pPr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34689E"/>
    <w:rPr>
      <w:rFonts w:ascii="Tahoma" w:hAnsi="Tahoma" w:cs="Tahoma"/>
      <w:sz w:val="16"/>
      <w:szCs w:val="16"/>
      <w:lang w:val="en-US" w:eastAsia="en-US" w:bidi="ar-SA"/>
    </w:rPr>
  </w:style>
  <w:style w:type="paragraph" w:styleId="Odstavekseznama">
    <w:name w:val="List Paragraph"/>
    <w:basedOn w:val="Navaden"/>
    <w:link w:val="OdstavekseznamaZnak"/>
    <w:uiPriority w:val="34"/>
    <w:qFormat/>
    <w:rsid w:val="00091972"/>
    <w:pPr>
      <w:ind w:left="720"/>
      <w:contextualSpacing/>
    </w:pPr>
  </w:style>
  <w:style w:type="character" w:customStyle="1" w:styleId="OdstavekseznamaZnak">
    <w:name w:val="Odstavek seznama Znak"/>
    <w:link w:val="Odstavekseznama"/>
    <w:uiPriority w:val="34"/>
    <w:locked/>
    <w:rsid w:val="00BC4A93"/>
    <w:rPr>
      <w:rFonts w:ascii="Arial" w:hAnsi="Arial"/>
      <w:szCs w:val="24"/>
      <w:lang w:eastAsia="en-US"/>
    </w:rPr>
  </w:style>
  <w:style w:type="paragraph" w:styleId="Navadensplet">
    <w:name w:val="Normal (Web)"/>
    <w:basedOn w:val="Navaden"/>
    <w:uiPriority w:val="99"/>
    <w:rsid w:val="00997A6F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Krepko">
    <w:name w:val="Strong"/>
    <w:uiPriority w:val="22"/>
    <w:qFormat/>
    <w:rsid w:val="00997A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a.gov.si/o-nas/za-izvajalce-usposabljanj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ua.gov.si/o-nas/za-izvajalce-usposabljanj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a.gov.si/o-nas/za-izvajalce-usposabljanj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ua.gov.si/o-nas/za-izvajalce-usposabljanj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a.gov.si/o-nas/za-izvajalce-usposabljanj/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UA%20-%20nove\UA_dopis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UA_dopis</Template>
  <TotalTime>5</TotalTime>
  <Pages>5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MJU</Company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Nina Darinka Legat Čož</dc:creator>
  <cp:keywords/>
  <dc:description/>
  <cp:lastModifiedBy>Polona Biba Drol</cp:lastModifiedBy>
  <cp:revision>4</cp:revision>
  <cp:lastPrinted>2023-01-03T08:51:00Z</cp:lastPrinted>
  <dcterms:created xsi:type="dcterms:W3CDTF">2026-09-03T10:25:00Z</dcterms:created>
  <dcterms:modified xsi:type="dcterms:W3CDTF">2026-09-14T07:35:00Z</dcterms:modified>
</cp:coreProperties>
</file>