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E475C" w14:textId="77777777" w:rsidR="00137BD1" w:rsidRDefault="00137BD1" w:rsidP="00137BD1">
      <w:pPr>
        <w:pStyle w:val="podpisi"/>
        <w:tabs>
          <w:tab w:val="clear" w:pos="3402"/>
          <w:tab w:val="left" w:pos="66"/>
        </w:tabs>
        <w:spacing w:before="120" w:after="120"/>
        <w:jc w:val="center"/>
        <w:rPr>
          <w:rFonts w:ascii="Republika" w:hAnsi="Republika"/>
          <w:b/>
          <w:bCs/>
          <w:sz w:val="24"/>
          <w:szCs w:val="32"/>
          <w:lang w:val="sl-SI"/>
        </w:rPr>
      </w:pPr>
      <w:r w:rsidRPr="00D071F9">
        <w:rPr>
          <w:rFonts w:ascii="Republika" w:hAnsi="Republika"/>
          <w:b/>
          <w:bCs/>
          <w:sz w:val="24"/>
          <w:szCs w:val="32"/>
          <w:lang w:val="sl-SI"/>
        </w:rPr>
        <w:t>OBRAZEC ZA PRIJAVO</w:t>
      </w:r>
    </w:p>
    <w:p w14:paraId="557466B1" w14:textId="77777777" w:rsidR="00137BD1" w:rsidRPr="00F528C4" w:rsidRDefault="00137BD1" w:rsidP="00137BD1">
      <w:pPr>
        <w:pStyle w:val="podpisi"/>
        <w:tabs>
          <w:tab w:val="clear" w:pos="3402"/>
          <w:tab w:val="left" w:pos="66"/>
        </w:tabs>
        <w:spacing w:before="120" w:after="120"/>
        <w:jc w:val="center"/>
        <w:rPr>
          <w:rFonts w:ascii="Republika" w:hAnsi="Republika"/>
          <w:b/>
          <w:bCs/>
          <w:lang w:val="sl-SI"/>
        </w:rPr>
      </w:pPr>
      <w:r w:rsidRPr="00C42FDB">
        <w:rPr>
          <w:rFonts w:ascii="Republika" w:hAnsi="Republika"/>
          <w:b/>
          <w:bCs/>
          <w:iCs/>
          <w:lang w:val="sl-SI"/>
        </w:rPr>
        <w:t>Generativna umetna inteligenca in vodenje</w:t>
      </w:r>
    </w:p>
    <w:p w14:paraId="1944384D" w14:textId="434CA5C6" w:rsidR="005758B1" w:rsidRPr="00D850C3" w:rsidRDefault="00C7298D" w:rsidP="00137BD1">
      <w:pPr>
        <w:pStyle w:val="datumtevilka"/>
        <w:tabs>
          <w:tab w:val="clear" w:pos="1701"/>
          <w:tab w:val="left" w:pos="0"/>
          <w:tab w:val="left" w:pos="993"/>
        </w:tabs>
        <w:spacing w:before="120"/>
        <w:rPr>
          <w:color w:val="FF0000"/>
        </w:rPr>
      </w:pPr>
      <w:r w:rsidRPr="00D850C3">
        <w:rPr>
          <w:noProof/>
          <w:lang w:eastAsia="en-US"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0BCC9023" wp14:editId="41C24C88">
                <wp:simplePos x="0" y="0"/>
                <wp:positionH relativeFrom="page">
                  <wp:posOffset>1095375</wp:posOffset>
                </wp:positionH>
                <wp:positionV relativeFrom="page">
                  <wp:posOffset>1990725</wp:posOffset>
                </wp:positionV>
                <wp:extent cx="2520315" cy="45719"/>
                <wp:effectExtent l="0" t="0" r="13335" b="12065"/>
                <wp:wrapTopAndBottom/>
                <wp:docPr id="3" name="Text Box 2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B502A" w14:textId="77777777" w:rsidR="0045427B" w:rsidRPr="00703E89" w:rsidRDefault="0045427B" w:rsidP="00703E8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CC90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Prostor za vnos naslovnika&#10;" style="position:absolute;margin-left:86.25pt;margin-top:156.75pt;width:198.45pt;height:3.6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" o:allowoverlap="f" filled="f" stroked="f">
                <v:textbox inset="0,0,0,0">
                  <w:txbxContent>
                    <w:p w14:paraId="391B502A" w14:textId="77777777" w:rsidR="0045427B" w:rsidRPr="00703E89" w:rsidRDefault="0045427B" w:rsidP="00703E89"/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14:paraId="3BC84B04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b/>
          <w:bCs/>
          <w:lang w:val="sl-SI"/>
        </w:rPr>
        <w:t>PODATKI DELODAJALCA</w:t>
      </w:r>
    </w:p>
    <w:p w14:paraId="0DF2BF68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 xml:space="preserve">Naziv organa/organizacije: </w:t>
      </w:r>
    </w:p>
    <w:p w14:paraId="34A5C249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 xml:space="preserve">Naslov: </w:t>
      </w:r>
    </w:p>
    <w:p w14:paraId="561B4BA0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Kontaktna oseba:</w:t>
      </w:r>
    </w:p>
    <w:p w14:paraId="7031228C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Telefonska številka kontaktne osebe:</w:t>
      </w:r>
    </w:p>
    <w:p w14:paraId="28074481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E-naslov kontaktne osebe:</w:t>
      </w:r>
    </w:p>
    <w:p w14:paraId="39DBD537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b/>
          <w:bCs/>
          <w:lang w:val="sl-SI"/>
        </w:rPr>
      </w:pPr>
    </w:p>
    <w:p w14:paraId="418F7C57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b/>
          <w:bCs/>
          <w:lang w:val="sl-SI"/>
        </w:rPr>
        <w:t xml:space="preserve">PODATKI KANDIDATA </w:t>
      </w:r>
    </w:p>
    <w:p w14:paraId="38A1FBE2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 xml:space="preserve">Ime in priimek: </w:t>
      </w:r>
    </w:p>
    <w:p w14:paraId="3948E49E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Elektronski naslov:</w:t>
      </w:r>
    </w:p>
    <w:p w14:paraId="3C77613B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EMŠO:</w:t>
      </w:r>
    </w:p>
    <w:p w14:paraId="4AD9FA7C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Delovno mesto:</w:t>
      </w:r>
    </w:p>
    <w:p w14:paraId="276B5006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5AE9BC03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S podpisom kandidat izjavlja, da:</w:t>
      </w:r>
    </w:p>
    <w:p w14:paraId="53DEA404" w14:textId="77777777" w:rsidR="00137BD1" w:rsidRPr="00137BD1" w:rsidRDefault="00137BD1" w:rsidP="00137BD1">
      <w:pPr>
        <w:numPr>
          <w:ilvl w:val="0"/>
          <w:numId w:val="26"/>
        </w:numPr>
        <w:tabs>
          <w:tab w:val="left" w:pos="66"/>
        </w:tabs>
        <w:spacing w:before="120" w:after="120"/>
        <w:jc w:val="both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 xml:space="preserve">bo usposabljanje v skupnem obsegu 12 pedagoških ur zaključil v 2 mesecih od prvega srečanja z mentorjem (v nasprotnem primeru o tem obvesti Upravno akademijo na </w:t>
      </w:r>
      <w:hyperlink r:id="rId7" w:history="1">
        <w:r w:rsidRPr="00137BD1">
          <w:rPr>
            <w:rFonts w:ascii="Republika" w:hAnsi="Republika"/>
            <w:color w:val="000080"/>
            <w:u w:val="single"/>
            <w:lang w:val="sl-SI"/>
          </w:rPr>
          <w:t>upravna.akademija@gov.si</w:t>
        </w:r>
      </w:hyperlink>
      <w:r w:rsidRPr="00137BD1">
        <w:rPr>
          <w:rFonts w:ascii="Republika" w:hAnsi="Republika"/>
          <w:lang w:val="sl-SI"/>
        </w:rPr>
        <w:t>).</w:t>
      </w:r>
    </w:p>
    <w:p w14:paraId="1F4720FF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06C98D90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 xml:space="preserve">Podpis kandidata: </w:t>
      </w:r>
    </w:p>
    <w:p w14:paraId="7D488641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62536D9D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35A0FF92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7C794E37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S podpisom odgovorna oseba izjavlja, da:</w:t>
      </w:r>
    </w:p>
    <w:p w14:paraId="54BA8D70" w14:textId="77777777" w:rsidR="00137BD1" w:rsidRPr="00137BD1" w:rsidRDefault="00137BD1" w:rsidP="00137BD1">
      <w:pPr>
        <w:numPr>
          <w:ilvl w:val="0"/>
          <w:numId w:val="26"/>
        </w:numPr>
        <w:tabs>
          <w:tab w:val="left" w:pos="66"/>
        </w:tabs>
        <w:spacing w:before="120" w:after="120"/>
        <w:jc w:val="both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>je kandidat vodilni javni uslužbenec, zaposlen na vodilnem delovnem mestu v javnem sektorju.</w:t>
      </w:r>
    </w:p>
    <w:p w14:paraId="13D0EC77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510C3E7D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  <w:r w:rsidRPr="00137BD1">
        <w:rPr>
          <w:rFonts w:ascii="Republika" w:hAnsi="Republika"/>
          <w:lang w:val="sl-SI"/>
        </w:rPr>
        <w:t xml:space="preserve">Ime in podpis odgovorne osebe: </w:t>
      </w:r>
    </w:p>
    <w:p w14:paraId="5DC61029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1266CB11" w14:textId="77777777" w:rsidR="00137BD1" w:rsidRPr="00137BD1" w:rsidRDefault="00137BD1" w:rsidP="00137BD1">
      <w:pPr>
        <w:tabs>
          <w:tab w:val="left" w:pos="66"/>
        </w:tabs>
        <w:spacing w:before="120" w:after="120"/>
        <w:rPr>
          <w:rFonts w:ascii="Republika" w:hAnsi="Republika"/>
          <w:lang w:val="sl-SI"/>
        </w:rPr>
      </w:pPr>
    </w:p>
    <w:p w14:paraId="0C88FA4F" w14:textId="609D193C" w:rsidR="00137BD1" w:rsidRPr="00137BD1" w:rsidRDefault="00137BD1" w:rsidP="00137BD1">
      <w:pPr>
        <w:tabs>
          <w:tab w:val="left" w:pos="142"/>
        </w:tabs>
        <w:spacing w:before="120" w:after="120"/>
        <w:ind w:left="142" w:hanging="142"/>
        <w:jc w:val="both"/>
        <w:rPr>
          <w:rFonts w:ascii="Republika" w:hAnsi="Republika"/>
          <w:lang w:val="sl-SI"/>
        </w:rPr>
        <w:sectPr w:rsidR="00137BD1" w:rsidRPr="00137BD1" w:rsidSect="00137BD1">
          <w:headerReference w:type="default" r:id="rId8"/>
          <w:headerReference w:type="first" r:id="rId9"/>
          <w:pgSz w:w="11900" w:h="16840" w:code="9"/>
          <w:pgMar w:top="-2348" w:right="1701" w:bottom="284" w:left="1701" w:header="142" w:footer="794" w:gutter="0"/>
          <w:cols w:space="708"/>
          <w:titlePg/>
        </w:sectPr>
      </w:pPr>
      <w:r w:rsidRPr="00137BD1">
        <w:rPr>
          <w:rFonts w:ascii="Republika" w:hAnsi="Republika"/>
          <w:lang w:val="sl-SI"/>
        </w:rPr>
        <w:t>*</w:t>
      </w:r>
      <w:r w:rsidRPr="00137BD1">
        <w:t xml:space="preserve"> </w:t>
      </w:r>
      <w:r w:rsidRPr="00137BD1">
        <w:rPr>
          <w:rFonts w:ascii="Republika" w:hAnsi="Republika"/>
        </w:rPr>
        <w:t xml:space="preserve">V </w:t>
      </w:r>
      <w:proofErr w:type="spellStart"/>
      <w:r w:rsidRPr="00137BD1">
        <w:rPr>
          <w:rFonts w:ascii="Republika" w:hAnsi="Republika"/>
        </w:rPr>
        <w:t>primeru</w:t>
      </w:r>
      <w:proofErr w:type="spellEnd"/>
      <w:r w:rsidRPr="00137BD1">
        <w:rPr>
          <w:rFonts w:ascii="Republika" w:hAnsi="Republika"/>
        </w:rPr>
        <w:t xml:space="preserve">, da </w:t>
      </w:r>
      <w:proofErr w:type="spellStart"/>
      <w:r w:rsidRPr="00137BD1">
        <w:rPr>
          <w:rFonts w:ascii="Republika" w:hAnsi="Republika"/>
        </w:rPr>
        <w:t>ste</w:t>
      </w:r>
      <w:proofErr w:type="spellEnd"/>
      <w:r w:rsidRPr="00137BD1">
        <w:rPr>
          <w:rFonts w:ascii="Republika" w:hAnsi="Republika"/>
        </w:rPr>
        <w:t xml:space="preserve"> v </w:t>
      </w:r>
      <w:proofErr w:type="spellStart"/>
      <w:r w:rsidRPr="00137BD1">
        <w:rPr>
          <w:rFonts w:ascii="Republika" w:hAnsi="Republika"/>
        </w:rPr>
        <w:t>svoji</w:t>
      </w:r>
      <w:proofErr w:type="spellEnd"/>
      <w:r w:rsidRPr="00137BD1">
        <w:rPr>
          <w:rFonts w:ascii="Republika" w:hAnsi="Republika"/>
        </w:rPr>
        <w:t xml:space="preserve"> </w:t>
      </w:r>
      <w:proofErr w:type="spellStart"/>
      <w:r w:rsidRPr="00137BD1">
        <w:rPr>
          <w:rFonts w:ascii="Republika" w:hAnsi="Republika"/>
        </w:rPr>
        <w:t>organizaciji</w:t>
      </w:r>
      <w:proofErr w:type="spellEnd"/>
      <w:r w:rsidRPr="00137BD1">
        <w:rPr>
          <w:rFonts w:ascii="Republika" w:hAnsi="Republika"/>
        </w:rPr>
        <w:t xml:space="preserve"> </w:t>
      </w:r>
      <w:proofErr w:type="spellStart"/>
      <w:r w:rsidRPr="00137BD1">
        <w:rPr>
          <w:rFonts w:ascii="Republika" w:hAnsi="Republika"/>
        </w:rPr>
        <w:t>najvišji</w:t>
      </w:r>
      <w:proofErr w:type="spellEnd"/>
      <w:r w:rsidRPr="00137BD1">
        <w:rPr>
          <w:rFonts w:ascii="Republika" w:hAnsi="Republika"/>
        </w:rPr>
        <w:t xml:space="preserve"> </w:t>
      </w:r>
      <w:proofErr w:type="spellStart"/>
      <w:r w:rsidRPr="00137BD1">
        <w:rPr>
          <w:rFonts w:ascii="Republika" w:hAnsi="Republika"/>
        </w:rPr>
        <w:t>vodilni</w:t>
      </w:r>
      <w:proofErr w:type="spellEnd"/>
      <w:r w:rsidRPr="00137BD1">
        <w:rPr>
          <w:rFonts w:ascii="Republika" w:hAnsi="Republika"/>
        </w:rPr>
        <w:t xml:space="preserve">, se </w:t>
      </w:r>
      <w:proofErr w:type="spellStart"/>
      <w:r w:rsidRPr="00137BD1">
        <w:rPr>
          <w:rFonts w:ascii="Republika" w:hAnsi="Republika"/>
        </w:rPr>
        <w:t>podpišite</w:t>
      </w:r>
      <w:proofErr w:type="spellEnd"/>
      <w:r w:rsidRPr="00137BD1">
        <w:rPr>
          <w:rFonts w:ascii="Republika" w:hAnsi="Republika"/>
        </w:rPr>
        <w:t xml:space="preserve"> </w:t>
      </w:r>
      <w:proofErr w:type="spellStart"/>
      <w:r w:rsidRPr="00137BD1">
        <w:rPr>
          <w:rFonts w:ascii="Republika" w:hAnsi="Republika"/>
        </w:rPr>
        <w:t>dvakrat</w:t>
      </w:r>
      <w:proofErr w:type="spellEnd"/>
      <w:r w:rsidRPr="00137BD1">
        <w:rPr>
          <w:rFonts w:ascii="Republika" w:hAnsi="Republika"/>
        </w:rPr>
        <w:t xml:space="preserve">, </w:t>
      </w:r>
      <w:proofErr w:type="spellStart"/>
      <w:r w:rsidRPr="00137BD1">
        <w:rPr>
          <w:rFonts w:ascii="Republika" w:hAnsi="Republika"/>
        </w:rPr>
        <w:t>kot</w:t>
      </w:r>
      <w:proofErr w:type="spellEnd"/>
      <w:r w:rsidRPr="00137BD1">
        <w:rPr>
          <w:rFonts w:ascii="Republika" w:hAnsi="Republika"/>
        </w:rPr>
        <w:t xml:space="preserve"> </w:t>
      </w:r>
      <w:proofErr w:type="spellStart"/>
      <w:r w:rsidRPr="00137BD1">
        <w:rPr>
          <w:rFonts w:ascii="Republika" w:hAnsi="Republika"/>
        </w:rPr>
        <w:t>kandidat</w:t>
      </w:r>
      <w:proofErr w:type="spellEnd"/>
      <w:r w:rsidRPr="00137BD1">
        <w:rPr>
          <w:rFonts w:ascii="Republika" w:hAnsi="Republika"/>
        </w:rPr>
        <w:t xml:space="preserve"> in </w:t>
      </w:r>
      <w:proofErr w:type="spellStart"/>
      <w:r w:rsidRPr="00137BD1">
        <w:rPr>
          <w:rFonts w:ascii="Republika" w:hAnsi="Republika"/>
        </w:rPr>
        <w:t>kot</w:t>
      </w:r>
      <w:proofErr w:type="spellEnd"/>
      <w:r w:rsidRPr="00137BD1">
        <w:rPr>
          <w:rFonts w:ascii="Republika" w:hAnsi="Republika"/>
        </w:rPr>
        <w:t xml:space="preserve"> </w:t>
      </w:r>
      <w:proofErr w:type="spellStart"/>
      <w:r w:rsidRPr="00137BD1">
        <w:rPr>
          <w:rFonts w:ascii="Republika" w:hAnsi="Republika"/>
        </w:rPr>
        <w:t>odgovorna</w:t>
      </w:r>
      <w:proofErr w:type="spellEnd"/>
      <w:r w:rsidRPr="00137BD1">
        <w:rPr>
          <w:rFonts w:ascii="Republika" w:hAnsi="Republika"/>
        </w:rPr>
        <w:t xml:space="preserve"> </w:t>
      </w:r>
      <w:proofErr w:type="spellStart"/>
      <w:r w:rsidRPr="00137BD1">
        <w:rPr>
          <w:rFonts w:ascii="Republika" w:hAnsi="Republika"/>
        </w:rPr>
        <w:t>oseba</w:t>
      </w:r>
      <w:proofErr w:type="spellEnd"/>
      <w:r>
        <w:rPr>
          <w:rFonts w:ascii="Republika" w:hAnsi="Republika"/>
        </w:rPr>
        <w:t>.</w:t>
      </w:r>
    </w:p>
    <w:p w14:paraId="2D8732BC" w14:textId="7B30055E" w:rsidR="00C17753" w:rsidRDefault="00C17753" w:rsidP="00CE40EA">
      <w:pPr>
        <w:pStyle w:val="podpisi"/>
        <w:spacing w:before="120"/>
        <w:rPr>
          <w:lang w:val="sl-SI"/>
        </w:rPr>
      </w:pPr>
    </w:p>
    <w:sectPr w:rsidR="00C17753" w:rsidSect="009D068F">
      <w:headerReference w:type="default" r:id="rId10"/>
      <w:headerReference w:type="first" r:id="rId11"/>
      <w:pgSz w:w="11900" w:h="16840" w:code="9"/>
      <w:pgMar w:top="1134" w:right="1701" w:bottom="1134" w:left="1701" w:header="568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C0867" w14:textId="77777777" w:rsidR="00EE6C3C" w:rsidRDefault="00EE6C3C">
      <w:r>
        <w:separator/>
      </w:r>
    </w:p>
  </w:endnote>
  <w:endnote w:type="continuationSeparator" w:id="0">
    <w:p w14:paraId="71535131" w14:textId="77777777" w:rsidR="00EE6C3C" w:rsidRDefault="00EE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2410" w14:textId="77777777" w:rsidR="00EE6C3C" w:rsidRDefault="00EE6C3C">
      <w:r>
        <w:separator/>
      </w:r>
    </w:p>
  </w:footnote>
  <w:footnote w:type="continuationSeparator" w:id="0">
    <w:p w14:paraId="79282BD4" w14:textId="77777777" w:rsidR="00EE6C3C" w:rsidRDefault="00EE6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65D6" w14:textId="77777777" w:rsidR="00137BD1" w:rsidRPr="00110CBD" w:rsidRDefault="00137BD1" w:rsidP="00E43E40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140" w:type="dxa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06"/>
      <w:gridCol w:w="1217"/>
      <w:gridCol w:w="1217"/>
    </w:tblGrid>
    <w:tr w:rsidR="00137BD1" w14:paraId="35775DCD" w14:textId="77777777" w:rsidTr="00B25DFE">
      <w:trPr>
        <w:trHeight w:val="2117"/>
      </w:trPr>
      <w:tc>
        <w:tcPr>
          <w:tcW w:w="4567" w:type="dxa"/>
        </w:tcPr>
        <w:p w14:paraId="1427812E" w14:textId="77777777" w:rsidR="00137BD1" w:rsidRDefault="00137BD1" w:rsidP="00262358">
          <w:pPr>
            <w:tabs>
              <w:tab w:val="left" w:pos="6060"/>
            </w:tabs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lang w:val="sl-SI"/>
            </w:rPr>
          </w:pPr>
          <w:r w:rsidRPr="00540D25">
            <w:rPr>
              <w:rFonts w:ascii="Republika" w:hAnsi="Republika"/>
              <w:noProof/>
              <w:lang w:val="sl-SI"/>
            </w:rPr>
            <w:drawing>
              <wp:inline distT="0" distB="0" distL="0" distR="0" wp14:anchorId="1CEB40CD" wp14:editId="0821C4FA">
                <wp:extent cx="5391150" cy="2466975"/>
                <wp:effectExtent l="0" t="0" r="0" b="9525"/>
                <wp:docPr id="1638669894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91150" cy="2466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6" w:type="dxa"/>
        </w:tcPr>
        <w:p w14:paraId="4A937A82" w14:textId="77777777" w:rsidR="00137BD1" w:rsidRDefault="00137BD1" w:rsidP="00262358">
          <w:pPr>
            <w:tabs>
              <w:tab w:val="left" w:pos="6060"/>
            </w:tabs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lang w:val="sl-SI"/>
            </w:rPr>
          </w:pPr>
        </w:p>
      </w:tc>
      <w:tc>
        <w:tcPr>
          <w:tcW w:w="3287" w:type="dxa"/>
        </w:tcPr>
        <w:p w14:paraId="16CF9AEE" w14:textId="77777777" w:rsidR="00137BD1" w:rsidRDefault="00137BD1" w:rsidP="00262358">
          <w:pPr>
            <w:tabs>
              <w:tab w:val="left" w:pos="6060"/>
            </w:tabs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lang w:val="sl-SI"/>
            </w:rPr>
          </w:pPr>
        </w:p>
      </w:tc>
    </w:tr>
  </w:tbl>
  <w:p w14:paraId="3F5643EF" w14:textId="77777777" w:rsidR="00137BD1" w:rsidRPr="008F3500" w:rsidRDefault="00137BD1" w:rsidP="009F168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F4A5" w14:textId="77777777" w:rsidR="00E43E40" w:rsidRPr="00110CBD" w:rsidRDefault="00E43E40" w:rsidP="00E43E40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9C0D5" w14:textId="77777777" w:rsidR="00FE754E" w:rsidRDefault="00FE754E" w:rsidP="00FE754E">
    <w:pPr>
      <w:autoSpaceDE w:val="0"/>
      <w:autoSpaceDN w:val="0"/>
      <w:adjustRightInd w:val="0"/>
      <w:rPr>
        <w:rFonts w:ascii="Republika" w:hAnsi="Republika"/>
      </w:rPr>
    </w:pPr>
    <w:r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62336" behindDoc="0" locked="0" layoutInCell="1" allowOverlap="1" wp14:anchorId="225229C2" wp14:editId="4518B72A">
          <wp:simplePos x="0" y="0"/>
          <wp:positionH relativeFrom="column">
            <wp:posOffset>3820795</wp:posOffset>
          </wp:positionH>
          <wp:positionV relativeFrom="paragraph">
            <wp:posOffset>201295</wp:posOffset>
          </wp:positionV>
          <wp:extent cx="2048510" cy="494030"/>
          <wp:effectExtent l="0" t="0" r="0" b="1270"/>
          <wp:wrapThrough wrapText="bothSides">
            <wp:wrapPolygon edited="0">
              <wp:start x="0" y="0"/>
              <wp:lineTo x="0" y="20823"/>
              <wp:lineTo x="7633" y="20823"/>
              <wp:lineTo x="14061" y="20823"/>
              <wp:lineTo x="19886" y="17491"/>
              <wp:lineTo x="19886" y="7496"/>
              <wp:lineTo x="15467" y="2499"/>
              <wp:lineTo x="7633" y="0"/>
              <wp:lineTo x="0" y="0"/>
            </wp:wrapPolygon>
          </wp:wrapThrough>
          <wp:docPr id="461000409" name="Slika 4610004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B175E7B" w14:textId="77777777" w:rsidR="00FE754E" w:rsidRDefault="00FE754E" w:rsidP="00FE754E">
    <w:pPr>
      <w:autoSpaceDE w:val="0"/>
      <w:autoSpaceDN w:val="0"/>
      <w:adjustRightInd w:val="0"/>
      <w:rPr>
        <w:rFonts w:ascii="Republika" w:hAnsi="Republika"/>
      </w:rPr>
    </w:pPr>
    <w:r w:rsidRPr="00DF2F0B">
      <w:rPr>
        <w:rFonts w:ascii="Republika" w:hAnsi="Republika"/>
        <w:noProof/>
        <w:sz w:val="16"/>
      </w:rPr>
      <w:drawing>
        <wp:anchor distT="0" distB="0" distL="114300" distR="114300" simplePos="0" relativeHeight="251661312" behindDoc="0" locked="0" layoutInCell="1" allowOverlap="1" wp14:anchorId="6037AF3B" wp14:editId="534A56A1">
          <wp:simplePos x="0" y="0"/>
          <wp:positionH relativeFrom="column">
            <wp:posOffset>2525395</wp:posOffset>
          </wp:positionH>
          <wp:positionV relativeFrom="paragraph">
            <wp:posOffset>53975</wp:posOffset>
          </wp:positionV>
          <wp:extent cx="1005840" cy="506095"/>
          <wp:effectExtent l="0" t="0" r="3810" b="8255"/>
          <wp:wrapThrough wrapText="bothSides">
            <wp:wrapPolygon edited="0">
              <wp:start x="0" y="0"/>
              <wp:lineTo x="0" y="19513"/>
              <wp:lineTo x="17182" y="21139"/>
              <wp:lineTo x="21273" y="21139"/>
              <wp:lineTo x="21273" y="13009"/>
              <wp:lineTo x="19636" y="0"/>
              <wp:lineTo x="0" y="0"/>
            </wp:wrapPolygon>
          </wp:wrapThrough>
          <wp:docPr id="1062062746" name="Slika 10620627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9069E1" w14:textId="77777777" w:rsidR="00FE754E" w:rsidRPr="00D03E76" w:rsidRDefault="00FE754E" w:rsidP="00FE754E">
    <w:pPr>
      <w:autoSpaceDE w:val="0"/>
      <w:autoSpaceDN w:val="0"/>
      <w:adjustRightInd w:val="0"/>
      <w:spacing w:after="60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1" locked="0" layoutInCell="0" allowOverlap="1" wp14:anchorId="65EA436A" wp14:editId="67292D0C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1289088026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C8F10C" id="Line 1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D03E76">
      <w:rPr>
        <w:rFonts w:ascii="Republika" w:hAnsi="Republika"/>
      </w:rPr>
      <w:t>REPUBLIKA SLOVENIJA</w:t>
    </w:r>
  </w:p>
  <w:p w14:paraId="513AA45E" w14:textId="77777777" w:rsidR="00FE754E" w:rsidRPr="00D03E76" w:rsidRDefault="00FE754E" w:rsidP="00FE754E">
    <w:pPr>
      <w:tabs>
        <w:tab w:val="left" w:pos="5112"/>
      </w:tabs>
      <w:spacing w:after="60" w:line="240" w:lineRule="exact"/>
      <w:rPr>
        <w:rFonts w:ascii="Republika" w:hAnsi="Republika"/>
        <w:b/>
        <w:caps/>
      </w:rPr>
    </w:pPr>
    <w:r w:rsidRPr="00D03E76">
      <w:rPr>
        <w:rFonts w:ascii="Republika" w:hAnsi="Republika"/>
        <w:b/>
        <w:caps/>
      </w:rPr>
      <w:t xml:space="preserve">Ministrstvo za </w:t>
    </w:r>
    <w:r>
      <w:rPr>
        <w:rFonts w:ascii="Republika" w:hAnsi="Republika"/>
        <w:b/>
        <w:caps/>
      </w:rPr>
      <w:t xml:space="preserve">Notranje zadeve in </w:t>
    </w:r>
    <w:r w:rsidRPr="00D03E76">
      <w:rPr>
        <w:rFonts w:ascii="Republika" w:hAnsi="Republika"/>
        <w:b/>
        <w:caps/>
      </w:rPr>
      <w:t>javno upravo</w:t>
    </w:r>
  </w:p>
  <w:p w14:paraId="51C09CDD" w14:textId="77777777" w:rsidR="00FE754E" w:rsidRPr="00D03E76" w:rsidRDefault="00FE754E" w:rsidP="00FE754E">
    <w:pPr>
      <w:autoSpaceDE w:val="0"/>
      <w:autoSpaceDN w:val="0"/>
      <w:adjustRightInd w:val="0"/>
      <w:spacing w:after="60"/>
      <w:rPr>
        <w:rFonts w:ascii="Republika" w:hAnsi="Republika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1" locked="0" layoutInCell="0" allowOverlap="1" wp14:anchorId="31B202A5" wp14:editId="151C5341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38E964" id="Line 2" o:spid="_x0000_s1026" style="position:absolute;z-index:-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D03E76">
      <w:rPr>
        <w:rFonts w:ascii="Republika" w:hAnsi="Republika"/>
      </w:rPr>
      <w:t xml:space="preserve">DIREKTORAT ZA </w:t>
    </w:r>
    <w:r>
      <w:rPr>
        <w:rFonts w:ascii="Republika" w:hAnsi="Republika"/>
      </w:rPr>
      <w:t>JAVNI SEKTOR</w:t>
    </w:r>
  </w:p>
  <w:p w14:paraId="654EA7A5" w14:textId="77777777" w:rsidR="00FE754E" w:rsidRDefault="00FE754E" w:rsidP="00FE754E">
    <w:pPr>
      <w:tabs>
        <w:tab w:val="left" w:pos="5112"/>
      </w:tabs>
      <w:spacing w:line="240" w:lineRule="exact"/>
      <w:rPr>
        <w:rFonts w:cs="Arial"/>
        <w:sz w:val="16"/>
      </w:rPr>
    </w:pPr>
    <w:proofErr w:type="spellStart"/>
    <w:r w:rsidRPr="00D03E76">
      <w:rPr>
        <w:rFonts w:cs="Arial"/>
        <w:sz w:val="16"/>
      </w:rPr>
      <w:t>Tržaška</w:t>
    </w:r>
    <w:proofErr w:type="spellEnd"/>
    <w:r w:rsidRPr="00D03E76">
      <w:rPr>
        <w:rFonts w:cs="Arial"/>
        <w:sz w:val="16"/>
      </w:rPr>
      <w:t xml:space="preserve"> cesta 21, 1000 Ljubljana</w:t>
    </w:r>
    <w:r w:rsidRPr="00D03E76">
      <w:rPr>
        <w:rFonts w:cs="Arial"/>
        <w:sz w:val="16"/>
      </w:rPr>
      <w:tab/>
      <w:t>T: 01 478 18 11</w:t>
    </w:r>
  </w:p>
  <w:p w14:paraId="15824B39" w14:textId="77777777" w:rsidR="00FE754E" w:rsidRDefault="00FE754E" w:rsidP="00FE754E">
    <w:pPr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r w:rsidRPr="00D03E76">
      <w:rPr>
        <w:rFonts w:cs="Arial"/>
        <w:sz w:val="16"/>
      </w:rPr>
      <w:t xml:space="preserve">E: </w:t>
    </w:r>
    <w:r w:rsidRPr="003662A0">
      <w:rPr>
        <w:rFonts w:cs="Arial"/>
        <w:sz w:val="16"/>
      </w:rPr>
      <w:t>gp.mju@gov.si</w:t>
    </w:r>
    <w:r>
      <w:rPr>
        <w:rFonts w:cs="Arial"/>
        <w:sz w:val="16"/>
      </w:rPr>
      <w:t xml:space="preserve"> </w:t>
    </w:r>
  </w:p>
  <w:p w14:paraId="428C7ADC" w14:textId="77777777" w:rsidR="00FE754E" w:rsidRPr="00D03E76" w:rsidRDefault="00FE754E" w:rsidP="00FE754E">
    <w:pPr>
      <w:tabs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</w:r>
    <w:r w:rsidRPr="00D03E76">
      <w:rPr>
        <w:rFonts w:cs="Arial"/>
        <w:sz w:val="16"/>
      </w:rPr>
      <w:t>www.mju.gov.si</w:t>
    </w:r>
  </w:p>
  <w:p w14:paraId="4E418847" w14:textId="10DCEE11" w:rsidR="00E43E40" w:rsidRPr="00FE754E" w:rsidRDefault="00E43E40" w:rsidP="00FE754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07ABC"/>
    <w:multiLevelType w:val="hybridMultilevel"/>
    <w:tmpl w:val="21286786"/>
    <w:lvl w:ilvl="0" w:tplc="F1CE2F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4B4062"/>
    <w:multiLevelType w:val="hybridMultilevel"/>
    <w:tmpl w:val="3A24D3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5398B"/>
    <w:multiLevelType w:val="hybridMultilevel"/>
    <w:tmpl w:val="317A78DC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D9315A"/>
    <w:multiLevelType w:val="hybridMultilevel"/>
    <w:tmpl w:val="5BCE75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4317E"/>
    <w:multiLevelType w:val="hybridMultilevel"/>
    <w:tmpl w:val="1CDC9C84"/>
    <w:lvl w:ilvl="0" w:tplc="EED2B72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992978"/>
    <w:multiLevelType w:val="hybridMultilevel"/>
    <w:tmpl w:val="B0E25E7E"/>
    <w:lvl w:ilvl="0" w:tplc="4BA45C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C1BF4"/>
    <w:multiLevelType w:val="hybridMultilevel"/>
    <w:tmpl w:val="8432E18A"/>
    <w:lvl w:ilvl="0" w:tplc="D3723430">
      <w:start w:val="27"/>
      <w:numFmt w:val="bullet"/>
      <w:lvlText w:val="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DD7D09"/>
    <w:multiLevelType w:val="hybridMultilevel"/>
    <w:tmpl w:val="36A4A042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4B0E1A"/>
    <w:multiLevelType w:val="hybridMultilevel"/>
    <w:tmpl w:val="544EAD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832C53"/>
    <w:multiLevelType w:val="hybridMultilevel"/>
    <w:tmpl w:val="8992265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347285"/>
    <w:multiLevelType w:val="multilevel"/>
    <w:tmpl w:val="322050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6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65B4B4F"/>
    <w:multiLevelType w:val="hybridMultilevel"/>
    <w:tmpl w:val="69485C5A"/>
    <w:lvl w:ilvl="0" w:tplc="2D5EED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5D19BE"/>
    <w:multiLevelType w:val="hybridMultilevel"/>
    <w:tmpl w:val="95CE8F7C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0742DF9"/>
    <w:multiLevelType w:val="hybridMultilevel"/>
    <w:tmpl w:val="5DA283B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21F97"/>
    <w:multiLevelType w:val="hybridMultilevel"/>
    <w:tmpl w:val="D24AF32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38A0BC3"/>
    <w:multiLevelType w:val="hybridMultilevel"/>
    <w:tmpl w:val="084A58DA"/>
    <w:lvl w:ilvl="0" w:tplc="85DCA9D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C02679"/>
    <w:multiLevelType w:val="hybridMultilevel"/>
    <w:tmpl w:val="65D62A2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2810D0"/>
    <w:multiLevelType w:val="hybridMultilevel"/>
    <w:tmpl w:val="649C3E30"/>
    <w:lvl w:ilvl="0" w:tplc="0424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3672213"/>
    <w:multiLevelType w:val="hybridMultilevel"/>
    <w:tmpl w:val="D84433D2"/>
    <w:lvl w:ilvl="0" w:tplc="F510F78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4A85956"/>
    <w:multiLevelType w:val="hybridMultilevel"/>
    <w:tmpl w:val="533216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3078B6"/>
    <w:multiLevelType w:val="hybridMultilevel"/>
    <w:tmpl w:val="6E6A60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04608"/>
    <w:multiLevelType w:val="hybridMultilevel"/>
    <w:tmpl w:val="0D30531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46736A"/>
    <w:multiLevelType w:val="hybridMultilevel"/>
    <w:tmpl w:val="4224BA0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17D30"/>
    <w:multiLevelType w:val="hybridMultilevel"/>
    <w:tmpl w:val="14B2345A"/>
    <w:lvl w:ilvl="0" w:tplc="5BEE38B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E54EEC"/>
    <w:multiLevelType w:val="hybridMultilevel"/>
    <w:tmpl w:val="72D84052"/>
    <w:lvl w:ilvl="0" w:tplc="A95013A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D05AD"/>
    <w:multiLevelType w:val="hybridMultilevel"/>
    <w:tmpl w:val="1E46C2AE"/>
    <w:lvl w:ilvl="0" w:tplc="EB780B04">
      <w:start w:val="1"/>
      <w:numFmt w:val="bullet"/>
      <w:lvlText w:val="-"/>
      <w:lvlJc w:val="left"/>
      <w:pPr>
        <w:ind w:left="720" w:hanging="360"/>
      </w:pPr>
      <w:rPr>
        <w:rFonts w:ascii="MS Gothic" w:eastAsia="MS Gothic" w:hAnsi="MS Gothic" w:cs="Times New Roman" w:hint="eastAsi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177877">
    <w:abstractNumId w:val="18"/>
  </w:num>
  <w:num w:numId="2" w16cid:durableId="1558082797">
    <w:abstractNumId w:val="12"/>
  </w:num>
  <w:num w:numId="3" w16cid:durableId="866993156">
    <w:abstractNumId w:val="19"/>
  </w:num>
  <w:num w:numId="4" w16cid:durableId="1372651792">
    <w:abstractNumId w:val="1"/>
  </w:num>
  <w:num w:numId="5" w16cid:durableId="1418478862">
    <w:abstractNumId w:val="17"/>
  </w:num>
  <w:num w:numId="6" w16cid:durableId="597832700">
    <w:abstractNumId w:val="6"/>
  </w:num>
  <w:num w:numId="7" w16cid:durableId="1497720430">
    <w:abstractNumId w:val="14"/>
  </w:num>
  <w:num w:numId="8" w16cid:durableId="1058212526">
    <w:abstractNumId w:val="0"/>
  </w:num>
  <w:num w:numId="9" w16cid:durableId="353112852">
    <w:abstractNumId w:val="8"/>
  </w:num>
  <w:num w:numId="10" w16cid:durableId="474570738">
    <w:abstractNumId w:val="16"/>
  </w:num>
  <w:num w:numId="11" w16cid:durableId="642930728">
    <w:abstractNumId w:val="3"/>
  </w:num>
  <w:num w:numId="12" w16cid:durableId="1044139250">
    <w:abstractNumId w:val="7"/>
  </w:num>
  <w:num w:numId="13" w16cid:durableId="455561583">
    <w:abstractNumId w:val="9"/>
  </w:num>
  <w:num w:numId="14" w16cid:durableId="1980836442">
    <w:abstractNumId w:val="13"/>
  </w:num>
  <w:num w:numId="15" w16cid:durableId="940651508">
    <w:abstractNumId w:val="4"/>
  </w:num>
  <w:num w:numId="16" w16cid:durableId="446393738">
    <w:abstractNumId w:val="10"/>
  </w:num>
  <w:num w:numId="17" w16cid:durableId="1227453721">
    <w:abstractNumId w:val="24"/>
  </w:num>
  <w:num w:numId="18" w16cid:durableId="33769999">
    <w:abstractNumId w:val="15"/>
  </w:num>
  <w:num w:numId="19" w16cid:durableId="1654480602">
    <w:abstractNumId w:val="5"/>
  </w:num>
  <w:num w:numId="20" w16cid:durableId="1184248332">
    <w:abstractNumId w:val="23"/>
  </w:num>
  <w:num w:numId="21" w16cid:durableId="517541912">
    <w:abstractNumId w:val="20"/>
  </w:num>
  <w:num w:numId="22" w16cid:durableId="327366958">
    <w:abstractNumId w:val="22"/>
  </w:num>
  <w:num w:numId="23" w16cid:durableId="858852491">
    <w:abstractNumId w:val="21"/>
  </w:num>
  <w:num w:numId="24" w16cid:durableId="847600073">
    <w:abstractNumId w:val="2"/>
  </w:num>
  <w:num w:numId="25" w16cid:durableId="256868093">
    <w:abstractNumId w:val="11"/>
  </w:num>
  <w:num w:numId="26" w16cid:durableId="18413126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DE"/>
    <w:rsid w:val="00015A4A"/>
    <w:rsid w:val="00030809"/>
    <w:rsid w:val="00035515"/>
    <w:rsid w:val="00044A38"/>
    <w:rsid w:val="00054855"/>
    <w:rsid w:val="00054F10"/>
    <w:rsid w:val="000904E2"/>
    <w:rsid w:val="000A0594"/>
    <w:rsid w:val="000A2456"/>
    <w:rsid w:val="000A2A4B"/>
    <w:rsid w:val="000A3863"/>
    <w:rsid w:val="000A6DD2"/>
    <w:rsid w:val="000B3E78"/>
    <w:rsid w:val="000B5526"/>
    <w:rsid w:val="000C3AB9"/>
    <w:rsid w:val="000C75DB"/>
    <w:rsid w:val="000D4831"/>
    <w:rsid w:val="000D6608"/>
    <w:rsid w:val="000E0F91"/>
    <w:rsid w:val="000E3238"/>
    <w:rsid w:val="000F6EA4"/>
    <w:rsid w:val="001107F5"/>
    <w:rsid w:val="00114F1F"/>
    <w:rsid w:val="00116062"/>
    <w:rsid w:val="0013677B"/>
    <w:rsid w:val="00137BD1"/>
    <w:rsid w:val="00153EE0"/>
    <w:rsid w:val="00157888"/>
    <w:rsid w:val="001616E7"/>
    <w:rsid w:val="001667E1"/>
    <w:rsid w:val="00183D80"/>
    <w:rsid w:val="0019210D"/>
    <w:rsid w:val="001A04D3"/>
    <w:rsid w:val="001A0A75"/>
    <w:rsid w:val="001A33C2"/>
    <w:rsid w:val="001B7610"/>
    <w:rsid w:val="001C04FE"/>
    <w:rsid w:val="001C7046"/>
    <w:rsid w:val="001E01DF"/>
    <w:rsid w:val="001F2DFC"/>
    <w:rsid w:val="001F7860"/>
    <w:rsid w:val="00200148"/>
    <w:rsid w:val="00203B9C"/>
    <w:rsid w:val="002114AD"/>
    <w:rsid w:val="002141DC"/>
    <w:rsid w:val="00214D6D"/>
    <w:rsid w:val="0021771C"/>
    <w:rsid w:val="002402E9"/>
    <w:rsid w:val="00264FC3"/>
    <w:rsid w:val="002667DB"/>
    <w:rsid w:val="002736D9"/>
    <w:rsid w:val="00283509"/>
    <w:rsid w:val="00285520"/>
    <w:rsid w:val="00285C9E"/>
    <w:rsid w:val="002907F4"/>
    <w:rsid w:val="0029116C"/>
    <w:rsid w:val="002961A4"/>
    <w:rsid w:val="002A43F8"/>
    <w:rsid w:val="002A657A"/>
    <w:rsid w:val="002B56B3"/>
    <w:rsid w:val="002C019F"/>
    <w:rsid w:val="002C3AE4"/>
    <w:rsid w:val="002C5933"/>
    <w:rsid w:val="002E3746"/>
    <w:rsid w:val="002F1BCD"/>
    <w:rsid w:val="00313A11"/>
    <w:rsid w:val="00317148"/>
    <w:rsid w:val="003177CA"/>
    <w:rsid w:val="00325428"/>
    <w:rsid w:val="00325811"/>
    <w:rsid w:val="00337403"/>
    <w:rsid w:val="0034689E"/>
    <w:rsid w:val="003572FE"/>
    <w:rsid w:val="00363C51"/>
    <w:rsid w:val="00366725"/>
    <w:rsid w:val="00383CB6"/>
    <w:rsid w:val="003A71D8"/>
    <w:rsid w:val="003C2DF6"/>
    <w:rsid w:val="003C5AC0"/>
    <w:rsid w:val="003C7C7C"/>
    <w:rsid w:val="003D2ECC"/>
    <w:rsid w:val="003D35E9"/>
    <w:rsid w:val="003E4464"/>
    <w:rsid w:val="003E4E9C"/>
    <w:rsid w:val="00403D1D"/>
    <w:rsid w:val="00407344"/>
    <w:rsid w:val="0041022C"/>
    <w:rsid w:val="00411B5A"/>
    <w:rsid w:val="0042535D"/>
    <w:rsid w:val="00442075"/>
    <w:rsid w:val="00446F88"/>
    <w:rsid w:val="0045427B"/>
    <w:rsid w:val="00454ACB"/>
    <w:rsid w:val="00462C0C"/>
    <w:rsid w:val="00484941"/>
    <w:rsid w:val="00492DDC"/>
    <w:rsid w:val="00495B3E"/>
    <w:rsid w:val="00497E33"/>
    <w:rsid w:val="004A43E9"/>
    <w:rsid w:val="004C270C"/>
    <w:rsid w:val="004C7C1B"/>
    <w:rsid w:val="004D0BB5"/>
    <w:rsid w:val="004E1151"/>
    <w:rsid w:val="005105AD"/>
    <w:rsid w:val="00513DFD"/>
    <w:rsid w:val="00523634"/>
    <w:rsid w:val="00530206"/>
    <w:rsid w:val="00545BF7"/>
    <w:rsid w:val="0054798B"/>
    <w:rsid w:val="00547A57"/>
    <w:rsid w:val="00552D54"/>
    <w:rsid w:val="005666CE"/>
    <w:rsid w:val="00567D32"/>
    <w:rsid w:val="0057038D"/>
    <w:rsid w:val="005717FB"/>
    <w:rsid w:val="00572D1B"/>
    <w:rsid w:val="0057506F"/>
    <w:rsid w:val="005758B1"/>
    <w:rsid w:val="00590746"/>
    <w:rsid w:val="005A0E18"/>
    <w:rsid w:val="005A59B3"/>
    <w:rsid w:val="005A783B"/>
    <w:rsid w:val="005A7933"/>
    <w:rsid w:val="005B1ABB"/>
    <w:rsid w:val="005B2C9C"/>
    <w:rsid w:val="005B3C01"/>
    <w:rsid w:val="005C55DD"/>
    <w:rsid w:val="005D79D8"/>
    <w:rsid w:val="005E7F85"/>
    <w:rsid w:val="005F6F25"/>
    <w:rsid w:val="00605FD8"/>
    <w:rsid w:val="00636DA4"/>
    <w:rsid w:val="006424B2"/>
    <w:rsid w:val="00644BEF"/>
    <w:rsid w:val="00650FB7"/>
    <w:rsid w:val="006511E2"/>
    <w:rsid w:val="00651CA6"/>
    <w:rsid w:val="0065498C"/>
    <w:rsid w:val="00654D03"/>
    <w:rsid w:val="00656449"/>
    <w:rsid w:val="00684384"/>
    <w:rsid w:val="00694859"/>
    <w:rsid w:val="006959A4"/>
    <w:rsid w:val="006970A6"/>
    <w:rsid w:val="006A0020"/>
    <w:rsid w:val="006A1F26"/>
    <w:rsid w:val="006A4E1A"/>
    <w:rsid w:val="006B566B"/>
    <w:rsid w:val="006C0A6E"/>
    <w:rsid w:val="006D1C21"/>
    <w:rsid w:val="006D45F2"/>
    <w:rsid w:val="006E0214"/>
    <w:rsid w:val="006E142D"/>
    <w:rsid w:val="006E6C86"/>
    <w:rsid w:val="006F41A3"/>
    <w:rsid w:val="00703E89"/>
    <w:rsid w:val="0070481F"/>
    <w:rsid w:val="00706A0E"/>
    <w:rsid w:val="00723615"/>
    <w:rsid w:val="00730C2A"/>
    <w:rsid w:val="0073243D"/>
    <w:rsid w:val="00755E4B"/>
    <w:rsid w:val="0076242C"/>
    <w:rsid w:val="007673D8"/>
    <w:rsid w:val="00767CE8"/>
    <w:rsid w:val="00785F7C"/>
    <w:rsid w:val="00791A26"/>
    <w:rsid w:val="00794B98"/>
    <w:rsid w:val="00797265"/>
    <w:rsid w:val="00797C3B"/>
    <w:rsid w:val="007A3C8F"/>
    <w:rsid w:val="007A7FB7"/>
    <w:rsid w:val="007B1993"/>
    <w:rsid w:val="007D65AE"/>
    <w:rsid w:val="007E0BCD"/>
    <w:rsid w:val="007E4606"/>
    <w:rsid w:val="008043A3"/>
    <w:rsid w:val="00810531"/>
    <w:rsid w:val="00816B0D"/>
    <w:rsid w:val="008243DE"/>
    <w:rsid w:val="0082463E"/>
    <w:rsid w:val="00825A8A"/>
    <w:rsid w:val="008261B6"/>
    <w:rsid w:val="0082790C"/>
    <w:rsid w:val="008365B0"/>
    <w:rsid w:val="008367CD"/>
    <w:rsid w:val="00853A69"/>
    <w:rsid w:val="00865BDA"/>
    <w:rsid w:val="00891CF0"/>
    <w:rsid w:val="008B71A8"/>
    <w:rsid w:val="008C0F28"/>
    <w:rsid w:val="008C5A3F"/>
    <w:rsid w:val="008D2A0B"/>
    <w:rsid w:val="008D4EA4"/>
    <w:rsid w:val="008D5EDE"/>
    <w:rsid w:val="008D65FA"/>
    <w:rsid w:val="008E3046"/>
    <w:rsid w:val="008F7BD2"/>
    <w:rsid w:val="00903464"/>
    <w:rsid w:val="00904214"/>
    <w:rsid w:val="00904E4C"/>
    <w:rsid w:val="00906AF3"/>
    <w:rsid w:val="00906D94"/>
    <w:rsid w:val="00927A0A"/>
    <w:rsid w:val="00932C7D"/>
    <w:rsid w:val="00942085"/>
    <w:rsid w:val="0094545F"/>
    <w:rsid w:val="00951814"/>
    <w:rsid w:val="009537EC"/>
    <w:rsid w:val="0097116F"/>
    <w:rsid w:val="00972566"/>
    <w:rsid w:val="00977054"/>
    <w:rsid w:val="0098757C"/>
    <w:rsid w:val="009942CB"/>
    <w:rsid w:val="009A1A1C"/>
    <w:rsid w:val="009A1DD9"/>
    <w:rsid w:val="009B1560"/>
    <w:rsid w:val="009B6365"/>
    <w:rsid w:val="009D068F"/>
    <w:rsid w:val="009D0AAE"/>
    <w:rsid w:val="009D3DB7"/>
    <w:rsid w:val="009F168E"/>
    <w:rsid w:val="009F3878"/>
    <w:rsid w:val="009F67A8"/>
    <w:rsid w:val="00A055FA"/>
    <w:rsid w:val="00A11074"/>
    <w:rsid w:val="00A206E7"/>
    <w:rsid w:val="00A2437D"/>
    <w:rsid w:val="00A24FB8"/>
    <w:rsid w:val="00A4394B"/>
    <w:rsid w:val="00A54616"/>
    <w:rsid w:val="00A548BB"/>
    <w:rsid w:val="00A62B1A"/>
    <w:rsid w:val="00A70739"/>
    <w:rsid w:val="00A71C3F"/>
    <w:rsid w:val="00A76899"/>
    <w:rsid w:val="00A808C4"/>
    <w:rsid w:val="00A83D98"/>
    <w:rsid w:val="00A9248D"/>
    <w:rsid w:val="00A9620A"/>
    <w:rsid w:val="00AA5F5C"/>
    <w:rsid w:val="00AB2E6D"/>
    <w:rsid w:val="00AB4FB2"/>
    <w:rsid w:val="00AB7232"/>
    <w:rsid w:val="00AB7C15"/>
    <w:rsid w:val="00AD2189"/>
    <w:rsid w:val="00AD23A9"/>
    <w:rsid w:val="00AD53F0"/>
    <w:rsid w:val="00AD7D5E"/>
    <w:rsid w:val="00AE0073"/>
    <w:rsid w:val="00AE2645"/>
    <w:rsid w:val="00AE51E5"/>
    <w:rsid w:val="00AE6B14"/>
    <w:rsid w:val="00AE789B"/>
    <w:rsid w:val="00AF194D"/>
    <w:rsid w:val="00AF31F1"/>
    <w:rsid w:val="00AF3341"/>
    <w:rsid w:val="00B04DE7"/>
    <w:rsid w:val="00B1077B"/>
    <w:rsid w:val="00B10976"/>
    <w:rsid w:val="00B170F9"/>
    <w:rsid w:val="00B17707"/>
    <w:rsid w:val="00B20B4D"/>
    <w:rsid w:val="00B34E76"/>
    <w:rsid w:val="00B35FFB"/>
    <w:rsid w:val="00B43841"/>
    <w:rsid w:val="00B43A82"/>
    <w:rsid w:val="00B469D1"/>
    <w:rsid w:val="00B47683"/>
    <w:rsid w:val="00B60000"/>
    <w:rsid w:val="00B718A8"/>
    <w:rsid w:val="00B76E24"/>
    <w:rsid w:val="00B81998"/>
    <w:rsid w:val="00B839A2"/>
    <w:rsid w:val="00B9263F"/>
    <w:rsid w:val="00BB3B26"/>
    <w:rsid w:val="00BB7AE7"/>
    <w:rsid w:val="00BC294E"/>
    <w:rsid w:val="00BC2EF6"/>
    <w:rsid w:val="00BC4346"/>
    <w:rsid w:val="00BC5506"/>
    <w:rsid w:val="00BD1D6C"/>
    <w:rsid w:val="00BD5645"/>
    <w:rsid w:val="00BE2F5D"/>
    <w:rsid w:val="00BF4F07"/>
    <w:rsid w:val="00C00817"/>
    <w:rsid w:val="00C0507B"/>
    <w:rsid w:val="00C14465"/>
    <w:rsid w:val="00C14FBE"/>
    <w:rsid w:val="00C17753"/>
    <w:rsid w:val="00C30B3E"/>
    <w:rsid w:val="00C331F8"/>
    <w:rsid w:val="00C36E1C"/>
    <w:rsid w:val="00C44A84"/>
    <w:rsid w:val="00C518E1"/>
    <w:rsid w:val="00C63A01"/>
    <w:rsid w:val="00C7298D"/>
    <w:rsid w:val="00C73077"/>
    <w:rsid w:val="00C758AA"/>
    <w:rsid w:val="00C843EC"/>
    <w:rsid w:val="00C853B0"/>
    <w:rsid w:val="00C93E0B"/>
    <w:rsid w:val="00CA4528"/>
    <w:rsid w:val="00CB6D46"/>
    <w:rsid w:val="00CC194B"/>
    <w:rsid w:val="00CD1647"/>
    <w:rsid w:val="00CE40EA"/>
    <w:rsid w:val="00CF1B56"/>
    <w:rsid w:val="00CF216A"/>
    <w:rsid w:val="00CF43E9"/>
    <w:rsid w:val="00CF636A"/>
    <w:rsid w:val="00CF7D58"/>
    <w:rsid w:val="00D00998"/>
    <w:rsid w:val="00D133A4"/>
    <w:rsid w:val="00D1473D"/>
    <w:rsid w:val="00D16AAF"/>
    <w:rsid w:val="00D267E8"/>
    <w:rsid w:val="00D32B0F"/>
    <w:rsid w:val="00D36A31"/>
    <w:rsid w:val="00D46153"/>
    <w:rsid w:val="00D64AB2"/>
    <w:rsid w:val="00D81550"/>
    <w:rsid w:val="00D850C3"/>
    <w:rsid w:val="00D905C7"/>
    <w:rsid w:val="00D93E17"/>
    <w:rsid w:val="00DA587B"/>
    <w:rsid w:val="00DC2BA0"/>
    <w:rsid w:val="00DC2DBF"/>
    <w:rsid w:val="00DC3CAC"/>
    <w:rsid w:val="00DD41E7"/>
    <w:rsid w:val="00DE1423"/>
    <w:rsid w:val="00DF2A06"/>
    <w:rsid w:val="00DF58C9"/>
    <w:rsid w:val="00E12430"/>
    <w:rsid w:val="00E256C3"/>
    <w:rsid w:val="00E342AF"/>
    <w:rsid w:val="00E43E40"/>
    <w:rsid w:val="00E509E7"/>
    <w:rsid w:val="00E64319"/>
    <w:rsid w:val="00E76F9A"/>
    <w:rsid w:val="00E800FD"/>
    <w:rsid w:val="00E84CCC"/>
    <w:rsid w:val="00E86CB8"/>
    <w:rsid w:val="00E90120"/>
    <w:rsid w:val="00E94BB2"/>
    <w:rsid w:val="00E94C68"/>
    <w:rsid w:val="00E96113"/>
    <w:rsid w:val="00EA1ABF"/>
    <w:rsid w:val="00EA5D82"/>
    <w:rsid w:val="00EB4BC1"/>
    <w:rsid w:val="00EC2CEC"/>
    <w:rsid w:val="00ED4051"/>
    <w:rsid w:val="00ED6599"/>
    <w:rsid w:val="00EE5677"/>
    <w:rsid w:val="00EE6C3C"/>
    <w:rsid w:val="00EF192D"/>
    <w:rsid w:val="00EF3DB9"/>
    <w:rsid w:val="00EF584F"/>
    <w:rsid w:val="00F07482"/>
    <w:rsid w:val="00F12F3E"/>
    <w:rsid w:val="00F17FCA"/>
    <w:rsid w:val="00F374B8"/>
    <w:rsid w:val="00F40152"/>
    <w:rsid w:val="00F42A06"/>
    <w:rsid w:val="00F43C54"/>
    <w:rsid w:val="00F51827"/>
    <w:rsid w:val="00F55989"/>
    <w:rsid w:val="00F61641"/>
    <w:rsid w:val="00F65F35"/>
    <w:rsid w:val="00F728FF"/>
    <w:rsid w:val="00F737F9"/>
    <w:rsid w:val="00F76B62"/>
    <w:rsid w:val="00F82268"/>
    <w:rsid w:val="00F85F10"/>
    <w:rsid w:val="00F9509C"/>
    <w:rsid w:val="00F96F08"/>
    <w:rsid w:val="00FA4329"/>
    <w:rsid w:val="00FB07EB"/>
    <w:rsid w:val="00FB6D10"/>
    <w:rsid w:val="00FC7314"/>
    <w:rsid w:val="00FD7343"/>
    <w:rsid w:val="00FE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117DCA"/>
  <w15:docId w15:val="{F8D0F207-FC39-47D9-87F1-76A6D346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B3C01"/>
    <w:pPr>
      <w:spacing w:line="260" w:lineRule="exact"/>
    </w:pPr>
    <w:rPr>
      <w:rFonts w:ascii="Arial" w:hAnsi="Arial"/>
      <w:szCs w:val="24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5B3C01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5B3C0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5B3C01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5B3C01"/>
    <w:pPr>
      <w:tabs>
        <w:tab w:val="left" w:pos="3402"/>
      </w:tabs>
    </w:pPr>
    <w:rPr>
      <w:lang w:val="it-IT"/>
    </w:rPr>
  </w:style>
  <w:style w:type="paragraph" w:styleId="Noga">
    <w:name w:val="footer"/>
    <w:basedOn w:val="Navaden"/>
    <w:rsid w:val="003D35E9"/>
    <w:pPr>
      <w:tabs>
        <w:tab w:val="center" w:pos="4536"/>
        <w:tab w:val="right" w:pos="9072"/>
      </w:tabs>
    </w:pPr>
  </w:style>
  <w:style w:type="character" w:styleId="Hiperpovezava">
    <w:name w:val="Hyperlink"/>
    <w:rsid w:val="001F2DFC"/>
    <w:rPr>
      <w:color w:val="000080"/>
      <w:u w:val="single"/>
    </w:rPr>
  </w:style>
  <w:style w:type="table" w:styleId="Tabelamrea">
    <w:name w:val="Table Grid"/>
    <w:basedOn w:val="Navadnatabela"/>
    <w:rsid w:val="00977054"/>
    <w:pPr>
      <w:spacing w:line="26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gradbadokumenta">
    <w:name w:val="Document Map"/>
    <w:basedOn w:val="Navaden"/>
    <w:link w:val="ZgradbadokumentaZnak"/>
    <w:rsid w:val="0034689E"/>
    <w:pPr>
      <w:spacing w:line="260" w:lineRule="atLeast"/>
    </w:pPr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basedOn w:val="Privzetapisavaodstavka"/>
    <w:link w:val="Zgradbadokumenta"/>
    <w:rsid w:val="0034689E"/>
    <w:rPr>
      <w:rFonts w:ascii="Tahoma" w:hAnsi="Tahoma" w:cs="Tahoma"/>
      <w:sz w:val="16"/>
      <w:szCs w:val="16"/>
      <w:lang w:val="en-US" w:eastAsia="en-US" w:bidi="ar-SA"/>
    </w:rPr>
  </w:style>
  <w:style w:type="character" w:styleId="Pripombasklic">
    <w:name w:val="annotation reference"/>
    <w:basedOn w:val="Privzetapisavaodstavka"/>
    <w:rsid w:val="00442075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442075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442075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44207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442075"/>
    <w:rPr>
      <w:rFonts w:ascii="Arial" w:hAnsi="Arial"/>
      <w:b/>
      <w:bCs/>
      <w:lang w:val="en-US" w:eastAsia="en-US"/>
    </w:rPr>
  </w:style>
  <w:style w:type="paragraph" w:styleId="Besedilooblaka">
    <w:name w:val="Balloon Text"/>
    <w:basedOn w:val="Navaden"/>
    <w:link w:val="BesedilooblakaZnak"/>
    <w:semiHidden/>
    <w:unhideWhenUsed/>
    <w:rsid w:val="004420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semiHidden/>
    <w:rsid w:val="00442075"/>
    <w:rPr>
      <w:rFonts w:ascii="Tahoma" w:hAnsi="Tahoma" w:cs="Tahoma"/>
      <w:sz w:val="16"/>
      <w:szCs w:val="16"/>
      <w:lang w:val="en-US" w:eastAsia="en-US"/>
    </w:rPr>
  </w:style>
  <w:style w:type="paragraph" w:styleId="Odstavekseznama">
    <w:name w:val="List Paragraph"/>
    <w:basedOn w:val="Navaden"/>
    <w:link w:val="OdstavekseznamaZnak"/>
    <w:uiPriority w:val="34"/>
    <w:qFormat/>
    <w:rsid w:val="00B34E76"/>
    <w:pPr>
      <w:ind w:left="720"/>
      <w:contextualSpacing/>
    </w:pPr>
  </w:style>
  <w:style w:type="character" w:customStyle="1" w:styleId="apple-converted-space">
    <w:name w:val="apple-converted-space"/>
    <w:basedOn w:val="Privzetapisavaodstavka"/>
    <w:rsid w:val="00325428"/>
  </w:style>
  <w:style w:type="paragraph" w:styleId="Naslov">
    <w:name w:val="Title"/>
    <w:basedOn w:val="Navaden"/>
    <w:next w:val="Navaden"/>
    <w:link w:val="NaslovZnak"/>
    <w:qFormat/>
    <w:rsid w:val="003D2EC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3D2ECC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Brezrazmikov">
    <w:name w:val="No Spacing"/>
    <w:uiPriority w:val="1"/>
    <w:qFormat/>
    <w:rsid w:val="003D2ECC"/>
    <w:rPr>
      <w:rFonts w:ascii="Arial" w:hAnsi="Arial"/>
      <w:szCs w:val="24"/>
      <w:lang w:val="en-US" w:eastAsia="en-US"/>
    </w:rPr>
  </w:style>
  <w:style w:type="paragraph" w:styleId="Sprotnaopomba-besedilo">
    <w:name w:val="footnote text"/>
    <w:basedOn w:val="Navaden"/>
    <w:link w:val="Sprotnaopomba-besediloZnak"/>
    <w:rsid w:val="002736D9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2736D9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2736D9"/>
    <w:rPr>
      <w:vertAlign w:val="superscript"/>
    </w:rPr>
  </w:style>
  <w:style w:type="paragraph" w:styleId="Navadensplet">
    <w:name w:val="Normal (Web)"/>
    <w:basedOn w:val="Navaden"/>
    <w:rsid w:val="00567D32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OdstavekseznamaZnak">
    <w:name w:val="Odstavek seznama Znak"/>
    <w:link w:val="Odstavekseznama"/>
    <w:uiPriority w:val="99"/>
    <w:locked/>
    <w:rsid w:val="00C93E0B"/>
    <w:rPr>
      <w:rFonts w:ascii="Arial" w:hAnsi="Arial"/>
      <w:szCs w:val="24"/>
      <w:lang w:val="en-US" w:eastAsia="en-US"/>
    </w:rPr>
  </w:style>
  <w:style w:type="character" w:customStyle="1" w:styleId="GlavaZnak">
    <w:name w:val="Glava Znak"/>
    <w:basedOn w:val="Privzetapisavaodstavka"/>
    <w:link w:val="Glava"/>
    <w:rsid w:val="00137BD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pravna.akademija@gov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UA%20-%20nove\UA_dopis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UA_dopis</Template>
  <TotalTime>4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MJU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Nina Darinka Legat Čož</dc:creator>
  <cp:lastModifiedBy>Polona Biba Drol</cp:lastModifiedBy>
  <cp:revision>2</cp:revision>
  <cp:lastPrinted>2026-08-14T11:59:00Z</cp:lastPrinted>
  <dcterms:created xsi:type="dcterms:W3CDTF">2026-08-19T07:15:00Z</dcterms:created>
  <dcterms:modified xsi:type="dcterms:W3CDTF">2026-08-19T07:15:00Z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784da5d5-99a5-4191-92e4-74563c8a5fab</vt:lpwstr>
  </property>
</Properties>
</file>