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037DC" w14:textId="77777777" w:rsidR="003A5487" w:rsidRDefault="003A5487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sz w:val="24"/>
          <w:szCs w:val="32"/>
          <w:lang w:val="sl-SI"/>
        </w:rPr>
      </w:pPr>
    </w:p>
    <w:p w14:paraId="1B3B0838" w14:textId="010BF059" w:rsidR="00F528C4" w:rsidRDefault="001F79D9" w:rsidP="00F528C4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b/>
          <w:bCs/>
          <w:sz w:val="24"/>
          <w:szCs w:val="32"/>
          <w:lang w:val="sl-SI"/>
        </w:rPr>
      </w:pPr>
      <w:r w:rsidRPr="00D071F9">
        <w:rPr>
          <w:rFonts w:ascii="Republika" w:hAnsi="Republika"/>
          <w:b/>
          <w:bCs/>
          <w:sz w:val="24"/>
          <w:szCs w:val="32"/>
          <w:lang w:val="sl-SI"/>
        </w:rPr>
        <w:t>OBRAZEC ZA PRIJAVO</w:t>
      </w:r>
    </w:p>
    <w:p w14:paraId="70E32DB3" w14:textId="43D0A611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jc w:val="center"/>
        <w:rPr>
          <w:rFonts w:ascii="Republika" w:hAnsi="Republika"/>
          <w:lang w:val="sl-SI"/>
        </w:rPr>
      </w:pPr>
      <w:r w:rsidRPr="00D071F9">
        <w:rPr>
          <w:rFonts w:ascii="Republika" w:hAnsi="Republika"/>
          <w:i/>
          <w:iCs/>
          <w:lang w:val="sl-SI"/>
        </w:rPr>
        <w:t xml:space="preserve">Sklop </w:t>
      </w:r>
      <w:r w:rsidR="00C245AF">
        <w:rPr>
          <w:rFonts w:ascii="Republika" w:hAnsi="Republika"/>
          <w:i/>
          <w:iCs/>
          <w:lang w:val="sl-SI"/>
        </w:rPr>
        <w:t>usposabljanj Certificirani komunikacijski in organizacijski modeli</w:t>
      </w:r>
    </w:p>
    <w:p w14:paraId="4EFB0AAA" w14:textId="73E7EAFE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47D8D407" w14:textId="77777777" w:rsidR="003A5487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b/>
          <w:bCs/>
          <w:lang w:val="sl-SI"/>
        </w:rPr>
      </w:pPr>
    </w:p>
    <w:p w14:paraId="56130CAF" w14:textId="797991BC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854B9">
        <w:rPr>
          <w:rFonts w:ascii="Republika" w:hAnsi="Republika"/>
          <w:b/>
          <w:bCs/>
          <w:lang w:val="sl-SI"/>
        </w:rPr>
        <w:t>PODATKI DELODAJALCA</w:t>
      </w:r>
    </w:p>
    <w:p w14:paraId="25D9B94F" w14:textId="57ED5036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Naziv organa/organizacije:</w:t>
      </w:r>
      <w:r w:rsidR="007E369F">
        <w:rPr>
          <w:rFonts w:ascii="Republika" w:hAnsi="Republika"/>
          <w:lang w:val="sl-SI"/>
        </w:rPr>
        <w:t xml:space="preserve"> </w:t>
      </w:r>
    </w:p>
    <w:p w14:paraId="4199EC8C" w14:textId="462B1A7B" w:rsidR="001F79D9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 xml:space="preserve">Naslov: </w:t>
      </w:r>
    </w:p>
    <w:p w14:paraId="5ABCBF8C" w14:textId="2394ED97" w:rsidR="00C245AF" w:rsidRPr="007E369F" w:rsidRDefault="00C245AF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Davčna številka:</w:t>
      </w:r>
    </w:p>
    <w:p w14:paraId="37868D8E" w14:textId="7EA3CBFA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Kontaktna oseba:</w:t>
      </w:r>
    </w:p>
    <w:p w14:paraId="348F8E74" w14:textId="6CD53A37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Telefonska številka kontaktne osebe:</w:t>
      </w:r>
    </w:p>
    <w:p w14:paraId="06CA7703" w14:textId="3E026F68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E-naslov kontaktne osebe:</w:t>
      </w:r>
    </w:p>
    <w:p w14:paraId="79125859" w14:textId="77777777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2D6E7E7E" w14:textId="77777777" w:rsidR="003A5487" w:rsidRDefault="003A5487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b/>
          <w:bCs/>
          <w:lang w:val="sl-SI"/>
        </w:rPr>
      </w:pPr>
    </w:p>
    <w:p w14:paraId="17F70AD8" w14:textId="62AEBFA2" w:rsidR="001F79D9" w:rsidRPr="007E369F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D854B9">
        <w:rPr>
          <w:rFonts w:ascii="Republika" w:hAnsi="Republika"/>
          <w:b/>
          <w:bCs/>
          <w:lang w:val="sl-SI"/>
        </w:rPr>
        <w:t>PODATKI KANDIDATA</w:t>
      </w:r>
    </w:p>
    <w:p w14:paraId="256FACC4" w14:textId="79AE8DE2" w:rsidR="001F79D9" w:rsidRDefault="001F79D9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7E369F">
        <w:rPr>
          <w:rFonts w:ascii="Republika" w:hAnsi="Republika"/>
          <w:lang w:val="sl-SI"/>
        </w:rPr>
        <w:t>Ime in priimek:</w:t>
      </w:r>
      <w:r w:rsidR="007E369F">
        <w:rPr>
          <w:rFonts w:ascii="Republika" w:hAnsi="Republika"/>
          <w:lang w:val="sl-SI"/>
        </w:rPr>
        <w:t xml:space="preserve"> </w:t>
      </w:r>
    </w:p>
    <w:p w14:paraId="4F918CDF" w14:textId="5CF12E52" w:rsidR="0031140E" w:rsidRPr="007E369F" w:rsidRDefault="0031140E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Elektronski naslov:</w:t>
      </w:r>
    </w:p>
    <w:p w14:paraId="6293BB2E" w14:textId="77777777" w:rsidR="00366DB3" w:rsidRDefault="00366DB3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00A37B0B" w14:textId="77777777" w:rsidR="008B61F7" w:rsidRDefault="00366DB3" w:rsidP="000F2489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V nadaljevanju označite usposabljanje, ki se ga želite udeležiti.</w:t>
      </w:r>
      <w:r w:rsidR="00B8490C">
        <w:rPr>
          <w:rFonts w:ascii="Republika" w:hAnsi="Republika"/>
          <w:lang w:val="sl-SI"/>
        </w:rPr>
        <w:t xml:space="preserve"> </w:t>
      </w:r>
      <w:r>
        <w:rPr>
          <w:rFonts w:ascii="Republika" w:hAnsi="Republika"/>
          <w:lang w:val="sl-SI"/>
        </w:rPr>
        <w:t>I</w:t>
      </w:r>
      <w:r w:rsidR="00D854B9">
        <w:rPr>
          <w:rFonts w:ascii="Republika" w:hAnsi="Republika"/>
          <w:lang w:val="sl-SI"/>
        </w:rPr>
        <w:t xml:space="preserve">zberete lahko </w:t>
      </w:r>
      <w:r w:rsidR="00C245AF">
        <w:rPr>
          <w:rFonts w:ascii="Republika" w:hAnsi="Republika"/>
          <w:lang w:val="sl-SI"/>
        </w:rPr>
        <w:t>več</w:t>
      </w:r>
      <w:r w:rsidR="00D854B9">
        <w:rPr>
          <w:rFonts w:ascii="Republika" w:hAnsi="Republika"/>
          <w:lang w:val="sl-SI"/>
        </w:rPr>
        <w:t xml:space="preserve"> možnost</w:t>
      </w:r>
      <w:r w:rsidR="002F33E2">
        <w:rPr>
          <w:rFonts w:ascii="Republika" w:hAnsi="Republika"/>
          <w:lang w:val="sl-SI"/>
        </w:rPr>
        <w:t xml:space="preserve">i, </w:t>
      </w:r>
      <w:r>
        <w:rPr>
          <w:rFonts w:ascii="Republika" w:hAnsi="Republika"/>
          <w:lang w:val="sl-SI"/>
        </w:rPr>
        <w:t>če vam ustrezajo – uvrstili vas bomo</w:t>
      </w:r>
      <w:r w:rsidR="000F2489">
        <w:rPr>
          <w:rFonts w:ascii="Republika" w:hAnsi="Republika"/>
          <w:lang w:val="sl-SI"/>
        </w:rPr>
        <w:t xml:space="preserve"> glede na zasedenost mest</w:t>
      </w:r>
      <w:r>
        <w:rPr>
          <w:rFonts w:ascii="Republika" w:hAnsi="Republika"/>
          <w:lang w:val="sl-SI"/>
        </w:rPr>
        <w:t xml:space="preserve">. </w:t>
      </w:r>
    </w:p>
    <w:p w14:paraId="6A19650F" w14:textId="2D4D1175" w:rsidR="001F79D9" w:rsidRDefault="00366DB3" w:rsidP="000F2489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 xml:space="preserve">Predpogoj za udeležbo na </w:t>
      </w:r>
      <w:r w:rsidR="000F2489">
        <w:rPr>
          <w:rFonts w:ascii="Republika" w:hAnsi="Republika"/>
          <w:lang w:val="sl-SI"/>
        </w:rPr>
        <w:t xml:space="preserve">usposabljanju NLP </w:t>
      </w:r>
      <w:proofErr w:type="spellStart"/>
      <w:r w:rsidR="000F2489">
        <w:rPr>
          <w:rFonts w:ascii="Republika" w:hAnsi="Republika"/>
          <w:lang w:val="sl-SI"/>
        </w:rPr>
        <w:t>Coach</w:t>
      </w:r>
      <w:proofErr w:type="spellEnd"/>
      <w:r>
        <w:rPr>
          <w:rFonts w:ascii="Republika" w:hAnsi="Republika"/>
          <w:lang w:val="sl-SI"/>
        </w:rPr>
        <w:t xml:space="preserve"> je opravljen</w:t>
      </w:r>
      <w:r w:rsidR="000F2489">
        <w:rPr>
          <w:rFonts w:ascii="Republika" w:hAnsi="Republika"/>
          <w:lang w:val="sl-SI"/>
        </w:rPr>
        <w:t xml:space="preserve"> NLP Praktik.</w:t>
      </w:r>
    </w:p>
    <w:p w14:paraId="15862907" w14:textId="51688802" w:rsidR="008B61F7" w:rsidRDefault="008B61F7" w:rsidP="000F2489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Obe usposabljanji vključujeta tudi samostojno delo.</w:t>
      </w:r>
    </w:p>
    <w:p w14:paraId="0A085F97" w14:textId="7C8F0D5A" w:rsidR="00C5529E" w:rsidRDefault="00C5529E" w:rsidP="00C5529E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Izvajal</w:t>
      </w:r>
      <w:r w:rsidR="00B03D89">
        <w:rPr>
          <w:rFonts w:ascii="Republika" w:hAnsi="Republika"/>
          <w:lang w:val="sl-SI"/>
        </w:rPr>
        <w:t>c</w:t>
      </w:r>
      <w:r>
        <w:rPr>
          <w:rFonts w:ascii="Republika" w:hAnsi="Republika"/>
          <w:lang w:val="sl-SI"/>
        </w:rPr>
        <w:t>i si pridržujejo pravico do sprememb navedenih terminov. Če se katerega od terminov ne boste mogli udeležiti, se glede možnosti nadomeščanja dogovorite z izvajalcem.</w:t>
      </w:r>
    </w:p>
    <w:p w14:paraId="757819E2" w14:textId="77777777" w:rsidR="000F2489" w:rsidRDefault="000F2489" w:rsidP="000F2489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37E2ECEC" w14:textId="77777777" w:rsidR="00E63C08" w:rsidRDefault="00E63C08" w:rsidP="00095B62">
      <w:pPr>
        <w:spacing w:before="120" w:after="120" w:line="260" w:lineRule="atLeast"/>
        <w:jc w:val="both"/>
        <w:rPr>
          <w:rFonts w:ascii="Republika" w:hAnsi="Republika"/>
          <w:b/>
          <w:bCs/>
          <w:lang w:val="sl-SI"/>
        </w:rPr>
      </w:pPr>
      <w:proofErr w:type="spellStart"/>
      <w:r w:rsidRPr="00E63C08">
        <w:rPr>
          <w:rFonts w:ascii="Republika" w:hAnsi="Republika"/>
          <w:b/>
          <w:bCs/>
          <w:lang w:val="sl-SI"/>
        </w:rPr>
        <w:t>Nevrolingvistično</w:t>
      </w:r>
      <w:proofErr w:type="spellEnd"/>
      <w:r w:rsidRPr="00E63C08">
        <w:rPr>
          <w:rFonts w:ascii="Republika" w:hAnsi="Republika"/>
          <w:b/>
          <w:bCs/>
          <w:lang w:val="sl-SI"/>
        </w:rPr>
        <w:t xml:space="preserve"> programiranje (NLP Praktik) s certifikatom </w:t>
      </w:r>
    </w:p>
    <w:p w14:paraId="3EF1AFA1" w14:textId="14712D2F" w:rsidR="00060081" w:rsidRDefault="00416C58" w:rsidP="00366DB3">
      <w:pPr>
        <w:spacing w:before="120" w:after="120" w:line="260" w:lineRule="atLeast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1979174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61F7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677218" w:rsidRPr="007E369F">
        <w:rPr>
          <w:rFonts w:ascii="Republika" w:hAnsi="Republika"/>
          <w:lang w:val="sl-SI"/>
        </w:rPr>
        <w:t xml:space="preserve"> </w:t>
      </w:r>
      <w:r w:rsidR="00677218" w:rsidRPr="007E369F">
        <w:rPr>
          <w:rFonts w:ascii="Republika" w:hAnsi="Republika"/>
          <w:lang w:val="sl-SI"/>
        </w:rPr>
        <w:tab/>
      </w:r>
      <w:r w:rsidR="00366DB3" w:rsidRPr="00A6330B">
        <w:rPr>
          <w:rFonts w:ascii="Republika" w:hAnsi="Republika"/>
          <w:b/>
          <w:bCs/>
          <w:lang w:val="sl-SI"/>
        </w:rPr>
        <w:t>v živo</w:t>
      </w:r>
      <w:r w:rsidR="00E63C08" w:rsidRPr="00A6330B">
        <w:rPr>
          <w:rFonts w:ascii="Republika" w:hAnsi="Republika"/>
          <w:b/>
          <w:bCs/>
          <w:lang w:val="sl-SI"/>
        </w:rPr>
        <w:t xml:space="preserve">, med tednom </w:t>
      </w:r>
      <w:r w:rsidR="00E0350A">
        <w:rPr>
          <w:rFonts w:ascii="Republika" w:hAnsi="Republika"/>
          <w:b/>
          <w:bCs/>
          <w:lang w:val="sl-SI"/>
        </w:rPr>
        <w:t xml:space="preserve">med </w:t>
      </w:r>
      <w:r w:rsidR="0046612D">
        <w:rPr>
          <w:rFonts w:ascii="Republika" w:hAnsi="Republika"/>
          <w:b/>
          <w:bCs/>
          <w:lang w:val="sl-SI"/>
        </w:rPr>
        <w:t xml:space="preserve">8.30 </w:t>
      </w:r>
      <w:r w:rsidR="00E0350A">
        <w:rPr>
          <w:rFonts w:ascii="Republika" w:hAnsi="Republika"/>
          <w:b/>
          <w:bCs/>
          <w:lang w:val="sl-SI"/>
        </w:rPr>
        <w:t>in</w:t>
      </w:r>
      <w:r w:rsidR="0046612D">
        <w:rPr>
          <w:rFonts w:ascii="Republika" w:hAnsi="Republika"/>
          <w:b/>
          <w:bCs/>
          <w:lang w:val="sl-SI"/>
        </w:rPr>
        <w:t xml:space="preserve"> 15.30</w:t>
      </w:r>
      <w:r w:rsidR="00E0350A">
        <w:rPr>
          <w:rFonts w:ascii="Republika" w:hAnsi="Republika"/>
          <w:b/>
          <w:bCs/>
          <w:lang w:val="sl-SI"/>
        </w:rPr>
        <w:t xml:space="preserve"> uro</w:t>
      </w:r>
      <w:r w:rsidR="0046612D">
        <w:rPr>
          <w:rFonts w:ascii="Republika" w:hAnsi="Republika"/>
          <w:b/>
          <w:bCs/>
          <w:lang w:val="sl-SI"/>
        </w:rPr>
        <w:t xml:space="preserve"> </w:t>
      </w:r>
      <w:r w:rsidR="00E63C08" w:rsidRPr="00A6330B">
        <w:rPr>
          <w:rFonts w:ascii="Republika" w:hAnsi="Republika"/>
          <w:b/>
          <w:bCs/>
          <w:lang w:val="sl-SI"/>
        </w:rPr>
        <w:t>v Žalcu</w:t>
      </w:r>
      <w:r w:rsidR="002F33E2">
        <w:rPr>
          <w:rFonts w:ascii="Republika" w:hAnsi="Republika"/>
          <w:b/>
          <w:bCs/>
          <w:lang w:val="sl-SI"/>
        </w:rPr>
        <w:t xml:space="preserve"> (izvajalec Jani </w:t>
      </w:r>
      <w:proofErr w:type="spellStart"/>
      <w:r w:rsidR="002F33E2">
        <w:rPr>
          <w:rFonts w:ascii="Republika" w:hAnsi="Republika"/>
          <w:b/>
          <w:bCs/>
          <w:lang w:val="sl-SI"/>
        </w:rPr>
        <w:t>Prgić</w:t>
      </w:r>
      <w:proofErr w:type="spellEnd"/>
      <w:r w:rsidR="002F33E2">
        <w:rPr>
          <w:rFonts w:ascii="Republika" w:hAnsi="Republika"/>
          <w:b/>
          <w:bCs/>
          <w:lang w:val="sl-SI"/>
        </w:rPr>
        <w:t>)</w:t>
      </w:r>
      <w:r w:rsidR="00366DB3">
        <w:rPr>
          <w:rFonts w:ascii="Republika" w:hAnsi="Republika"/>
          <w:lang w:val="sl-SI"/>
        </w:rPr>
        <w:t xml:space="preserve">: </w:t>
      </w:r>
      <w:r w:rsidR="00E63C08">
        <w:rPr>
          <w:rFonts w:ascii="Republika" w:hAnsi="Republika"/>
          <w:lang w:val="sl-SI"/>
        </w:rPr>
        <w:t>30. 3., 31. 3., 7. 4., 8. 4., 9. 4., 15. 4., 16. 4., 20. 4., 21. 4., 18. 5., 19. 5., 22. 5.</w:t>
      </w:r>
      <w:r w:rsidR="00366DB3">
        <w:rPr>
          <w:rFonts w:ascii="Republika" w:hAnsi="Republika"/>
          <w:lang w:val="sl-SI"/>
        </w:rPr>
        <w:t xml:space="preserve"> </w:t>
      </w:r>
      <w:r w:rsidR="00E63C08">
        <w:rPr>
          <w:rFonts w:ascii="Republika" w:hAnsi="Republika"/>
          <w:lang w:val="sl-SI"/>
        </w:rPr>
        <w:t>+ samostojno delo na daljavo</w:t>
      </w:r>
    </w:p>
    <w:p w14:paraId="7A960E47" w14:textId="77777777" w:rsidR="00D15C84" w:rsidRDefault="00D15C84" w:rsidP="00E63C08">
      <w:pPr>
        <w:rPr>
          <w:rFonts w:ascii="Republika" w:hAnsi="Republika"/>
          <w:b/>
          <w:bCs/>
          <w:lang w:val="sl-SI"/>
        </w:rPr>
      </w:pPr>
    </w:p>
    <w:p w14:paraId="6ED1C101" w14:textId="77777777" w:rsidR="00D15C84" w:rsidRDefault="00D15C84" w:rsidP="00E63C08">
      <w:pPr>
        <w:rPr>
          <w:rFonts w:ascii="Republika" w:hAnsi="Republika"/>
          <w:b/>
          <w:bCs/>
          <w:lang w:val="sl-SI"/>
        </w:rPr>
      </w:pPr>
    </w:p>
    <w:p w14:paraId="6460BED8" w14:textId="69AEB7E5" w:rsidR="00E63C08" w:rsidRPr="00E63C08" w:rsidRDefault="00E63C08" w:rsidP="00E63C08">
      <w:pPr>
        <w:rPr>
          <w:rFonts w:ascii="Republika" w:hAnsi="Republika"/>
          <w:b/>
          <w:bCs/>
          <w:lang w:val="sl-SI"/>
        </w:rPr>
      </w:pPr>
      <w:proofErr w:type="spellStart"/>
      <w:r w:rsidRPr="00E63C08">
        <w:rPr>
          <w:rFonts w:ascii="Republika" w:hAnsi="Republika"/>
          <w:b/>
          <w:bCs/>
          <w:lang w:val="sl-SI"/>
        </w:rPr>
        <w:t>Nevrolingvistično</w:t>
      </w:r>
      <w:proofErr w:type="spellEnd"/>
      <w:r w:rsidRPr="00E63C08">
        <w:rPr>
          <w:rFonts w:ascii="Republika" w:hAnsi="Republika"/>
          <w:b/>
          <w:bCs/>
          <w:lang w:val="sl-SI"/>
        </w:rPr>
        <w:t xml:space="preserve"> programiranje (NLP </w:t>
      </w:r>
      <w:proofErr w:type="spellStart"/>
      <w:r w:rsidRPr="00E63C08">
        <w:rPr>
          <w:rFonts w:ascii="Republika" w:hAnsi="Republika"/>
          <w:b/>
          <w:bCs/>
          <w:lang w:val="sl-SI"/>
        </w:rPr>
        <w:t>Coach</w:t>
      </w:r>
      <w:proofErr w:type="spellEnd"/>
      <w:r w:rsidRPr="00E63C08">
        <w:rPr>
          <w:rFonts w:ascii="Republika" w:hAnsi="Republika"/>
          <w:b/>
          <w:bCs/>
          <w:lang w:val="sl-SI"/>
        </w:rPr>
        <w:t>) s certifikatom</w:t>
      </w:r>
    </w:p>
    <w:p w14:paraId="3EF4CAFC" w14:textId="477D15E1" w:rsidR="006C0478" w:rsidRDefault="00416C58" w:rsidP="00416C58">
      <w:pPr>
        <w:spacing w:before="120" w:after="120" w:line="260" w:lineRule="atLeast"/>
        <w:jc w:val="both"/>
        <w:rPr>
          <w:rFonts w:ascii="Republika" w:hAnsi="Republika"/>
          <w:lang w:val="sl-SI"/>
        </w:rPr>
      </w:pPr>
      <w:sdt>
        <w:sdtPr>
          <w:rPr>
            <w:rFonts w:ascii="Republika" w:hAnsi="Republika"/>
            <w:lang w:val="sl-SI"/>
          </w:rPr>
          <w:id w:val="1223106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61F7">
            <w:rPr>
              <w:rFonts w:ascii="MS Gothic" w:eastAsia="MS Gothic" w:hAnsi="MS Gothic" w:hint="eastAsia"/>
              <w:lang w:val="sl-SI"/>
            </w:rPr>
            <w:t>☐</w:t>
          </w:r>
        </w:sdtContent>
      </w:sdt>
      <w:r w:rsidR="00366DB3" w:rsidRPr="007E369F">
        <w:rPr>
          <w:rFonts w:ascii="Republika" w:hAnsi="Republika"/>
          <w:lang w:val="sl-SI"/>
        </w:rPr>
        <w:t xml:space="preserve"> </w:t>
      </w:r>
      <w:r w:rsidR="00366DB3" w:rsidRPr="007E369F">
        <w:rPr>
          <w:rFonts w:ascii="Republika" w:hAnsi="Republika"/>
          <w:lang w:val="sl-SI"/>
        </w:rPr>
        <w:tab/>
      </w:r>
      <w:r w:rsidR="00366DB3" w:rsidRPr="00855215">
        <w:rPr>
          <w:rFonts w:ascii="Republika" w:hAnsi="Republika"/>
          <w:b/>
          <w:bCs/>
          <w:lang w:val="sl-SI"/>
        </w:rPr>
        <w:t>v živo</w:t>
      </w:r>
      <w:r w:rsidR="00E63C08" w:rsidRPr="00855215">
        <w:rPr>
          <w:rFonts w:ascii="Republika" w:hAnsi="Republika"/>
          <w:b/>
          <w:bCs/>
          <w:lang w:val="sl-SI"/>
        </w:rPr>
        <w:t>, med tednom in ob koncih tedna v Žalcu</w:t>
      </w:r>
      <w:r w:rsidR="002F33E2">
        <w:rPr>
          <w:rFonts w:ascii="Republika" w:hAnsi="Republika"/>
          <w:b/>
          <w:bCs/>
          <w:lang w:val="sl-SI"/>
        </w:rPr>
        <w:t xml:space="preserve"> (izvajalec Jani </w:t>
      </w:r>
      <w:proofErr w:type="spellStart"/>
      <w:r w:rsidR="002F33E2">
        <w:rPr>
          <w:rFonts w:ascii="Republika" w:hAnsi="Republika"/>
          <w:b/>
          <w:bCs/>
          <w:lang w:val="sl-SI"/>
        </w:rPr>
        <w:t>Prgić</w:t>
      </w:r>
      <w:proofErr w:type="spellEnd"/>
      <w:r w:rsidR="002F33E2">
        <w:rPr>
          <w:rFonts w:ascii="Republika" w:hAnsi="Republika"/>
          <w:b/>
          <w:bCs/>
          <w:lang w:val="sl-SI"/>
        </w:rPr>
        <w:t>)</w:t>
      </w:r>
      <w:r w:rsidR="00E63C08">
        <w:rPr>
          <w:rFonts w:ascii="Republika" w:hAnsi="Republika"/>
          <w:lang w:val="sl-SI"/>
        </w:rPr>
        <w:t>: 6. 3., 7. 3., 8. 3., 18. 3., 27. 3., 28. 3., 3. 4., 10., 4., 11. 5., 14. 5., 15. 5., 4. 6., 5. 6.</w:t>
      </w:r>
      <w:r w:rsidR="00366DB3">
        <w:rPr>
          <w:rFonts w:ascii="Republika" w:hAnsi="Republika"/>
          <w:lang w:val="sl-SI"/>
        </w:rPr>
        <w:t xml:space="preserve"> od 8.30 do 15.30 </w:t>
      </w:r>
      <w:r w:rsidR="00E63C08">
        <w:rPr>
          <w:rFonts w:ascii="Republika" w:hAnsi="Republika"/>
          <w:lang w:val="sl-SI"/>
        </w:rPr>
        <w:t>(+ samostojno delo na daljavo in v živo po dogovoru z izvajalcem in klienti</w:t>
      </w:r>
    </w:p>
    <w:p w14:paraId="56F2DB30" w14:textId="58EDB77C" w:rsidR="006C0478" w:rsidRDefault="006C047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6C0478">
        <w:rPr>
          <w:rFonts w:ascii="Republika" w:hAnsi="Republika"/>
          <w:noProof/>
          <w:lang w:val="sl-SI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CCFCDC" wp14:editId="32C16E8F">
                <wp:simplePos x="0" y="0"/>
                <wp:positionH relativeFrom="margin">
                  <wp:posOffset>15240</wp:posOffset>
                </wp:positionH>
                <wp:positionV relativeFrom="paragraph">
                  <wp:posOffset>584200</wp:posOffset>
                </wp:positionV>
                <wp:extent cx="5347970" cy="1404620"/>
                <wp:effectExtent l="0" t="0" r="24130" b="2032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5CDF3" w14:textId="2A699022" w:rsidR="006C0478" w:rsidRDefault="006C047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CCFCDC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.2pt;margin-top:46pt;width:421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">
                <v:textbox style="mso-fit-shape-to-text:t">
                  <w:txbxContent>
                    <w:p w14:paraId="7915CDF3" w14:textId="2A699022" w:rsidR="006C0478" w:rsidRDefault="006C047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Republika" w:hAnsi="Republika"/>
          <w:lang w:val="sl-SI"/>
        </w:rPr>
        <w:t>Za vsako usposabljanje, ki ste ga izbrali zgoraj, napišite zakaj se ga želite udeležiti in kako vam bo pridobljeno znanje koristilo pri opravljanju vašega dela:</w:t>
      </w:r>
    </w:p>
    <w:p w14:paraId="61C5B74C" w14:textId="6A9E60A0" w:rsidR="006C0478" w:rsidRDefault="006C047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80C5411" w14:textId="5A90AA87" w:rsidR="007E369F" w:rsidRPr="00F772B2" w:rsidRDefault="000D41D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F772B2">
        <w:rPr>
          <w:rFonts w:ascii="Republika" w:hAnsi="Republika"/>
          <w:lang w:val="sl-SI"/>
        </w:rPr>
        <w:t xml:space="preserve">S podpisom </w:t>
      </w:r>
      <w:r w:rsidR="006C0478" w:rsidRPr="00F772B2">
        <w:rPr>
          <w:rFonts w:ascii="Republika" w:hAnsi="Republika"/>
          <w:lang w:val="sl-SI"/>
        </w:rPr>
        <w:t>se kandidat zavezuje</w:t>
      </w:r>
      <w:r w:rsidRPr="00F772B2">
        <w:rPr>
          <w:rFonts w:ascii="Republika" w:hAnsi="Republika"/>
          <w:lang w:val="sl-SI"/>
        </w:rPr>
        <w:t>, da</w:t>
      </w:r>
      <w:r w:rsidR="007E369F" w:rsidRPr="00F772B2">
        <w:rPr>
          <w:rFonts w:ascii="Republika" w:hAnsi="Republika"/>
          <w:lang w:val="sl-SI"/>
        </w:rPr>
        <w:t>:</w:t>
      </w:r>
    </w:p>
    <w:p w14:paraId="22C01301" w14:textId="71783277" w:rsidR="007E369F" w:rsidRPr="00F772B2" w:rsidRDefault="006C0478" w:rsidP="000D41D2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F772B2">
        <w:rPr>
          <w:rFonts w:ascii="Republika" w:hAnsi="Republika"/>
          <w:lang w:val="sl-SI"/>
        </w:rPr>
        <w:t>b</w:t>
      </w:r>
      <w:r w:rsidR="000D41D2" w:rsidRPr="00F772B2">
        <w:rPr>
          <w:rFonts w:ascii="Republika" w:hAnsi="Republika"/>
          <w:lang w:val="sl-SI"/>
        </w:rPr>
        <w:t>o</w:t>
      </w:r>
      <w:r w:rsidRPr="00F772B2">
        <w:rPr>
          <w:rFonts w:ascii="Republika" w:hAnsi="Republika"/>
          <w:lang w:val="sl-SI"/>
        </w:rPr>
        <w:t xml:space="preserve"> usposabljanja, za katera izkazuje interes in na katerih mu bo Upravna akademija omogočila udeležbo, zaključil najpozneje do 30. </w:t>
      </w:r>
      <w:r w:rsidR="00B52548">
        <w:rPr>
          <w:rFonts w:ascii="Republika" w:hAnsi="Republika"/>
          <w:lang w:val="sl-SI"/>
        </w:rPr>
        <w:t>6</w:t>
      </w:r>
      <w:r w:rsidRPr="00F772B2">
        <w:rPr>
          <w:rFonts w:ascii="Republika" w:hAnsi="Republika"/>
          <w:lang w:val="sl-SI"/>
        </w:rPr>
        <w:t>. 2026.</w:t>
      </w:r>
    </w:p>
    <w:p w14:paraId="20AB3949" w14:textId="1460DACE" w:rsidR="00D854B9" w:rsidRPr="00F772B2" w:rsidRDefault="006C0478" w:rsidP="000D41D2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F772B2">
        <w:rPr>
          <w:rFonts w:ascii="Republika" w:hAnsi="Republika"/>
          <w:lang w:val="sl-SI"/>
        </w:rPr>
        <w:t xml:space="preserve">bo </w:t>
      </w:r>
      <w:r w:rsidR="001D441D" w:rsidRPr="00F772B2">
        <w:rPr>
          <w:rFonts w:ascii="Republika" w:hAnsi="Republika"/>
          <w:lang w:val="sl-SI"/>
        </w:rPr>
        <w:t xml:space="preserve">v prejšnji alineji navedena </w:t>
      </w:r>
      <w:r w:rsidRPr="00F772B2">
        <w:rPr>
          <w:rFonts w:ascii="Republika" w:hAnsi="Republika"/>
          <w:lang w:val="sl-SI"/>
        </w:rPr>
        <w:t>usposabljanj</w:t>
      </w:r>
      <w:r w:rsidR="001D441D" w:rsidRPr="00F772B2">
        <w:rPr>
          <w:rFonts w:ascii="Republika" w:hAnsi="Republika"/>
          <w:lang w:val="sl-SI"/>
        </w:rPr>
        <w:t>a pred zaključkom</w:t>
      </w:r>
      <w:r w:rsidRPr="00F772B2">
        <w:rPr>
          <w:rFonts w:ascii="Republika" w:hAnsi="Republika"/>
          <w:lang w:val="sl-SI"/>
        </w:rPr>
        <w:t xml:space="preserve"> </w:t>
      </w:r>
      <w:r w:rsidR="001D441D" w:rsidRPr="00F772B2">
        <w:rPr>
          <w:rFonts w:ascii="Republika" w:hAnsi="Republika"/>
          <w:lang w:val="sl-SI"/>
        </w:rPr>
        <w:t>opustil le v primeru višje sile, ki jo dokazuje z zdravniškim spričevalom, potrdilom delodajalca o menjavi delovnega mesta ali prenehanju delovnega razmerja ali drugim podobnim dokazilom</w:t>
      </w:r>
      <w:r w:rsidR="000D41D2" w:rsidRPr="00F772B2">
        <w:rPr>
          <w:rFonts w:ascii="Republika" w:hAnsi="Republika"/>
          <w:lang w:val="sl-SI"/>
        </w:rPr>
        <w:t>;</w:t>
      </w:r>
    </w:p>
    <w:p w14:paraId="459DAE00" w14:textId="15718A1E" w:rsidR="00C92204" w:rsidRPr="00F772B2" w:rsidRDefault="00C92204" w:rsidP="000D41D2">
      <w:pPr>
        <w:pStyle w:val="podpisi"/>
        <w:numPr>
          <w:ilvl w:val="0"/>
          <w:numId w:val="22"/>
        </w:numPr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 w:rsidRPr="00F772B2">
        <w:rPr>
          <w:rFonts w:ascii="Republika" w:hAnsi="Republika"/>
          <w:lang w:val="sl-SI"/>
        </w:rPr>
        <w:t xml:space="preserve">bo </w:t>
      </w:r>
      <w:r w:rsidR="007B3165">
        <w:rPr>
          <w:rFonts w:ascii="Republika" w:hAnsi="Republika"/>
          <w:lang w:val="sl-SI"/>
        </w:rPr>
        <w:t xml:space="preserve">morebitno </w:t>
      </w:r>
      <w:r w:rsidRPr="00F772B2">
        <w:rPr>
          <w:rFonts w:ascii="Republika" w:hAnsi="Republika"/>
          <w:lang w:val="sl-SI"/>
        </w:rPr>
        <w:t>namero, da opusti usposabljanje</w:t>
      </w:r>
      <w:r w:rsidR="00D75CE2" w:rsidRPr="00F772B2">
        <w:rPr>
          <w:rFonts w:ascii="Republika" w:hAnsi="Republika"/>
          <w:lang w:val="sl-SI"/>
        </w:rPr>
        <w:t>,</w:t>
      </w:r>
      <w:r w:rsidRPr="00F772B2">
        <w:rPr>
          <w:rFonts w:ascii="Republika" w:hAnsi="Republika"/>
          <w:lang w:val="sl-SI"/>
        </w:rPr>
        <w:t xml:space="preserve"> sporočil, takoj ko</w:t>
      </w:r>
      <w:r w:rsidR="00D75CE2" w:rsidRPr="00F772B2">
        <w:rPr>
          <w:rFonts w:ascii="Republika" w:hAnsi="Republika"/>
          <w:lang w:val="sl-SI"/>
        </w:rPr>
        <w:t xml:space="preserve"> ta namera nastane, pri čemer lahko pred začetkom usposabljanja to sporoči brez kakršnihkoli dodatnih pojasnil</w:t>
      </w:r>
      <w:r w:rsidR="006D03DF" w:rsidRPr="00F772B2">
        <w:rPr>
          <w:rFonts w:ascii="Republika" w:hAnsi="Republika"/>
          <w:lang w:val="sl-SI"/>
        </w:rPr>
        <w:t>.</w:t>
      </w:r>
    </w:p>
    <w:p w14:paraId="59603719" w14:textId="77777777" w:rsidR="00FC7838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6634C31D" w14:textId="77777777" w:rsidR="00FC7838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52635512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  <w:sectPr w:rsidR="00095B62" w:rsidSect="00E43E40">
          <w:headerReference w:type="default" r:id="rId8"/>
          <w:footerReference w:type="default" r:id="rId9"/>
          <w:headerReference w:type="first" r:id="rId10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35FA8E25" w14:textId="77777777" w:rsidR="00095B62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Podpis kandidata:</w:t>
      </w:r>
      <w:r w:rsidR="00095B62">
        <w:rPr>
          <w:rFonts w:ascii="Republika" w:hAnsi="Republika"/>
          <w:lang w:val="sl-SI"/>
        </w:rPr>
        <w:t xml:space="preserve"> </w:t>
      </w:r>
    </w:p>
    <w:p w14:paraId="7AB5866E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27D40AFA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3967C35F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22CCD112" w14:textId="77777777" w:rsidR="00095B62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p w14:paraId="7C359073" w14:textId="5CBEE7BB" w:rsidR="00FC7838" w:rsidRPr="007E369F" w:rsidRDefault="00FC7838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  <w:r>
        <w:rPr>
          <w:rFonts w:ascii="Republika" w:hAnsi="Republika"/>
          <w:lang w:val="sl-SI"/>
        </w:rPr>
        <w:t>Ime in podpis odgovorne osebe:</w:t>
      </w:r>
    </w:p>
    <w:p w14:paraId="112E0E06" w14:textId="77777777" w:rsidR="00095B62" w:rsidRPr="007E369F" w:rsidRDefault="00095B62" w:rsidP="00095B62">
      <w:pPr>
        <w:pStyle w:val="podpisi"/>
        <w:tabs>
          <w:tab w:val="clear" w:pos="3402"/>
          <w:tab w:val="left" w:pos="66"/>
        </w:tabs>
        <w:spacing w:before="120" w:after="120"/>
        <w:rPr>
          <w:rFonts w:ascii="Republika" w:hAnsi="Republika"/>
          <w:lang w:val="sl-SI"/>
        </w:rPr>
      </w:pPr>
    </w:p>
    <w:sectPr w:rsidR="00095B62" w:rsidRPr="007E369F" w:rsidSect="00095B62">
      <w:type w:val="continuous"/>
      <w:pgSz w:w="11900" w:h="16840" w:code="9"/>
      <w:pgMar w:top="1701" w:right="1701" w:bottom="1134" w:left="1701" w:header="964" w:footer="794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B1824" w14:textId="77777777" w:rsidR="00443763" w:rsidRDefault="00443763">
      <w:r>
        <w:separator/>
      </w:r>
    </w:p>
  </w:endnote>
  <w:endnote w:type="continuationSeparator" w:id="0">
    <w:p w14:paraId="798D1946" w14:textId="77777777" w:rsidR="00443763" w:rsidRDefault="0044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E61A2" w14:textId="5063C3AD" w:rsidR="009B7140" w:rsidRPr="009B7140" w:rsidRDefault="009B7140" w:rsidP="009B7140">
    <w:pPr>
      <w:pStyle w:val="podpisi"/>
      <w:tabs>
        <w:tab w:val="clear" w:pos="3402"/>
        <w:tab w:val="left" w:pos="66"/>
      </w:tabs>
      <w:spacing w:before="120" w:after="120"/>
      <w:rPr>
        <w:rFonts w:ascii="Republika" w:hAnsi="Republika"/>
        <w:b/>
        <w:bCs/>
        <w:sz w:val="22"/>
        <w:szCs w:val="28"/>
        <w:lang w:val="sl-SI"/>
      </w:rPr>
    </w:pPr>
    <w:r w:rsidRPr="009B7140">
      <w:rPr>
        <w:rFonts w:ascii="Republika" w:hAnsi="Republika"/>
        <w:b/>
        <w:bCs/>
        <w:sz w:val="22"/>
        <w:szCs w:val="28"/>
        <w:lang w:val="sl-SI"/>
      </w:rPr>
      <w:t xml:space="preserve">Izpolnjen in podpisan obrazec pošljite na </w:t>
    </w:r>
    <w:hyperlink r:id="rId1" w:history="1">
      <w:r w:rsidRPr="009B7140">
        <w:rPr>
          <w:rStyle w:val="Hiperpovezava"/>
          <w:rFonts w:ascii="Republika" w:hAnsi="Republika"/>
          <w:b/>
          <w:bCs/>
          <w:sz w:val="22"/>
          <w:szCs w:val="28"/>
          <w:lang w:val="sl-SI"/>
        </w:rPr>
        <w:t>upravna.akademija@gov.si</w:t>
      </w:r>
    </w:hyperlink>
    <w:r w:rsidRPr="009B7140">
      <w:rPr>
        <w:rFonts w:ascii="Republika" w:hAnsi="Republika"/>
        <w:b/>
        <w:bCs/>
        <w:sz w:val="22"/>
        <w:szCs w:val="28"/>
        <w:lang w:val="sl-SI"/>
      </w:rPr>
      <w:t xml:space="preserve">. </w:t>
    </w:r>
  </w:p>
  <w:p w14:paraId="3AED1D44" w14:textId="77777777" w:rsidR="009B7140" w:rsidRDefault="009B714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2989C" w14:textId="77777777" w:rsidR="00443763" w:rsidRDefault="00443763">
      <w:r>
        <w:separator/>
      </w:r>
    </w:p>
  </w:footnote>
  <w:footnote w:type="continuationSeparator" w:id="0">
    <w:p w14:paraId="27343F9C" w14:textId="77777777" w:rsidR="00443763" w:rsidRDefault="00443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C8456" w14:textId="77777777" w:rsidR="00E43E40" w:rsidRPr="00110CBD" w:rsidRDefault="00E43E40" w:rsidP="00E43E40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1140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67"/>
      <w:gridCol w:w="3286"/>
      <w:gridCol w:w="3287"/>
    </w:tblGrid>
    <w:tr w:rsidR="00262358" w14:paraId="41F1DC75" w14:textId="77777777" w:rsidTr="00B25DFE">
      <w:trPr>
        <w:trHeight w:val="2117"/>
      </w:trPr>
      <w:tc>
        <w:tcPr>
          <w:tcW w:w="4567" w:type="dxa"/>
        </w:tcPr>
        <w:p w14:paraId="4CE0965F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rFonts w:cs="Arial"/>
              <w:noProof/>
              <w:sz w:val="16"/>
              <w:lang w:val="sl-SI"/>
            </w:rPr>
            <w:drawing>
              <wp:anchor distT="0" distB="0" distL="114300" distR="114300" simplePos="0" relativeHeight="251660288" behindDoc="0" locked="0" layoutInCell="1" allowOverlap="1" wp14:anchorId="76A3583B" wp14:editId="4045EBEB">
                <wp:simplePos x="0" y="0"/>
                <wp:positionH relativeFrom="margin">
                  <wp:posOffset>26670</wp:posOffset>
                </wp:positionH>
                <wp:positionV relativeFrom="paragraph">
                  <wp:posOffset>45086</wp:posOffset>
                </wp:positionV>
                <wp:extent cx="2638425" cy="1202674"/>
                <wp:effectExtent l="0" t="0" r="0" b="0"/>
                <wp:wrapNone/>
                <wp:docPr id="13" name="Slika 13" descr="Slika, ki vsebuje besede besedilo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lika 13" descr="Slika, ki vsebuje besede besedilo&#10;&#10;Opis je samodejno ustvarjen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4268" cy="1205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6" w:type="dxa"/>
        </w:tcPr>
        <w:p w14:paraId="5EF590FA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4DAA1B0" wp14:editId="22799DE7">
                <wp:simplePos x="0" y="0"/>
                <wp:positionH relativeFrom="margin">
                  <wp:posOffset>28575</wp:posOffset>
                </wp:positionH>
                <wp:positionV relativeFrom="paragraph">
                  <wp:posOffset>314960</wp:posOffset>
                </wp:positionV>
                <wp:extent cx="1877060" cy="361950"/>
                <wp:effectExtent l="0" t="0" r="8890" b="0"/>
                <wp:wrapNone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70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87" w:type="dxa"/>
        </w:tcPr>
        <w:p w14:paraId="0DC7B831" w14:textId="77777777" w:rsidR="00262358" w:rsidRDefault="00262358" w:rsidP="00262358">
          <w:pPr>
            <w:tabs>
              <w:tab w:val="left" w:pos="6060"/>
            </w:tabs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lang w:val="sl-SI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EAB6CE7" wp14:editId="017DA66D">
                <wp:simplePos x="0" y="0"/>
                <wp:positionH relativeFrom="margin">
                  <wp:posOffset>-48260</wp:posOffset>
                </wp:positionH>
                <wp:positionV relativeFrom="paragraph">
                  <wp:posOffset>267335</wp:posOffset>
                </wp:positionV>
                <wp:extent cx="1559560" cy="466725"/>
                <wp:effectExtent l="0" t="0" r="2540" b="9525"/>
                <wp:wrapNone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95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DBE0AA0" w14:textId="0CB9B940" w:rsidR="00E43E40" w:rsidRPr="008F3500" w:rsidRDefault="00E43E40" w:rsidP="009F168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088A"/>
    <w:multiLevelType w:val="hybridMultilevel"/>
    <w:tmpl w:val="1BFE4EC6"/>
    <w:lvl w:ilvl="0" w:tplc="886ADAB0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70A"/>
    <w:multiLevelType w:val="hybridMultilevel"/>
    <w:tmpl w:val="74AED1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10B37"/>
    <w:multiLevelType w:val="hybridMultilevel"/>
    <w:tmpl w:val="F866FF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CED"/>
    <w:multiLevelType w:val="hybridMultilevel"/>
    <w:tmpl w:val="BEB84CE0"/>
    <w:lvl w:ilvl="0" w:tplc="CCEC24D0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7E60"/>
    <w:multiLevelType w:val="hybridMultilevel"/>
    <w:tmpl w:val="AA7A8A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46ACF"/>
    <w:multiLevelType w:val="hybridMultilevel"/>
    <w:tmpl w:val="351A93B8"/>
    <w:lvl w:ilvl="0" w:tplc="F1EA2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F74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2D5584C"/>
    <w:multiLevelType w:val="hybridMultilevel"/>
    <w:tmpl w:val="4B6CD356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77572"/>
    <w:multiLevelType w:val="hybridMultilevel"/>
    <w:tmpl w:val="AA7A8A6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C7810"/>
    <w:multiLevelType w:val="hybridMultilevel"/>
    <w:tmpl w:val="70AC1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32C53"/>
    <w:multiLevelType w:val="hybridMultilevel"/>
    <w:tmpl w:val="899226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22765"/>
    <w:multiLevelType w:val="hybridMultilevel"/>
    <w:tmpl w:val="09F0BF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C513B"/>
    <w:multiLevelType w:val="hybridMultilevel"/>
    <w:tmpl w:val="9B7427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76AFF"/>
    <w:multiLevelType w:val="hybridMultilevel"/>
    <w:tmpl w:val="2B24695C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10701"/>
    <w:multiLevelType w:val="hybridMultilevel"/>
    <w:tmpl w:val="194272C4"/>
    <w:lvl w:ilvl="0" w:tplc="5B5E9D8C">
      <w:start w:val="1"/>
      <w:numFmt w:val="bullet"/>
      <w:lvlText w:val=""/>
      <w:lvlJc w:val="left"/>
      <w:pPr>
        <w:ind w:left="433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15" w15:restartNumberingAfterBreak="0">
    <w:nsid w:val="59B714A7"/>
    <w:multiLevelType w:val="hybridMultilevel"/>
    <w:tmpl w:val="E738DA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3753D"/>
    <w:multiLevelType w:val="hybridMultilevel"/>
    <w:tmpl w:val="89C607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72213"/>
    <w:multiLevelType w:val="hybridMultilevel"/>
    <w:tmpl w:val="D84433D2"/>
    <w:lvl w:ilvl="0" w:tplc="F510F78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1B1B26"/>
    <w:multiLevelType w:val="hybridMultilevel"/>
    <w:tmpl w:val="722C94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6736A"/>
    <w:multiLevelType w:val="hybridMultilevel"/>
    <w:tmpl w:val="4224BA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721C5"/>
    <w:multiLevelType w:val="hybridMultilevel"/>
    <w:tmpl w:val="85CC6F8C"/>
    <w:lvl w:ilvl="0" w:tplc="5B5E9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D05AD"/>
    <w:multiLevelType w:val="hybridMultilevel"/>
    <w:tmpl w:val="1E46C2AE"/>
    <w:lvl w:ilvl="0" w:tplc="EB780B04">
      <w:start w:val="1"/>
      <w:numFmt w:val="bullet"/>
      <w:lvlText w:val="-"/>
      <w:lvlJc w:val="left"/>
      <w:pPr>
        <w:ind w:left="720" w:hanging="360"/>
      </w:pPr>
      <w:rPr>
        <w:rFonts w:ascii="MS Gothic" w:eastAsia="MS Gothic" w:hAnsi="MS Gothic" w:cs="Times New Roman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265629">
    <w:abstractNumId w:val="17"/>
  </w:num>
  <w:num w:numId="2" w16cid:durableId="1182665514">
    <w:abstractNumId w:val="9"/>
  </w:num>
  <w:num w:numId="3" w16cid:durableId="853959651">
    <w:abstractNumId w:val="1"/>
  </w:num>
  <w:num w:numId="4" w16cid:durableId="894656005">
    <w:abstractNumId w:val="19"/>
  </w:num>
  <w:num w:numId="5" w16cid:durableId="514615903">
    <w:abstractNumId w:val="18"/>
  </w:num>
  <w:num w:numId="6" w16cid:durableId="2143648880">
    <w:abstractNumId w:val="20"/>
  </w:num>
  <w:num w:numId="7" w16cid:durableId="366418538">
    <w:abstractNumId w:val="7"/>
  </w:num>
  <w:num w:numId="8" w16cid:durableId="1555846982">
    <w:abstractNumId w:val="13"/>
  </w:num>
  <w:num w:numId="9" w16cid:durableId="1797285322">
    <w:abstractNumId w:val="8"/>
  </w:num>
  <w:num w:numId="10" w16cid:durableId="542400405">
    <w:abstractNumId w:val="4"/>
  </w:num>
  <w:num w:numId="11" w16cid:durableId="1841578362">
    <w:abstractNumId w:val="5"/>
  </w:num>
  <w:num w:numId="12" w16cid:durableId="1161965962">
    <w:abstractNumId w:val="14"/>
  </w:num>
  <w:num w:numId="13" w16cid:durableId="158667048">
    <w:abstractNumId w:val="15"/>
  </w:num>
  <w:num w:numId="14" w16cid:durableId="6520431">
    <w:abstractNumId w:val="2"/>
  </w:num>
  <w:num w:numId="15" w16cid:durableId="1453130576">
    <w:abstractNumId w:val="10"/>
  </w:num>
  <w:num w:numId="16" w16cid:durableId="2115855949">
    <w:abstractNumId w:val="16"/>
  </w:num>
  <w:num w:numId="17" w16cid:durableId="1860193009">
    <w:abstractNumId w:val="6"/>
  </w:num>
  <w:num w:numId="18" w16cid:durableId="1915043925">
    <w:abstractNumId w:val="11"/>
  </w:num>
  <w:num w:numId="19" w16cid:durableId="779758549">
    <w:abstractNumId w:val="0"/>
  </w:num>
  <w:num w:numId="20" w16cid:durableId="1143691432">
    <w:abstractNumId w:val="3"/>
  </w:num>
  <w:num w:numId="21" w16cid:durableId="1765226801">
    <w:abstractNumId w:val="12"/>
  </w:num>
  <w:num w:numId="22" w16cid:durableId="18413126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E"/>
    <w:rsid w:val="00004E0F"/>
    <w:rsid w:val="000356C9"/>
    <w:rsid w:val="00060081"/>
    <w:rsid w:val="00081561"/>
    <w:rsid w:val="000843F9"/>
    <w:rsid w:val="00085413"/>
    <w:rsid w:val="000904E2"/>
    <w:rsid w:val="00095B62"/>
    <w:rsid w:val="000A740A"/>
    <w:rsid w:val="000B51C9"/>
    <w:rsid w:val="000D41D2"/>
    <w:rsid w:val="000E0463"/>
    <w:rsid w:val="000E3238"/>
    <w:rsid w:val="000F2489"/>
    <w:rsid w:val="001068F5"/>
    <w:rsid w:val="001141AC"/>
    <w:rsid w:val="00116062"/>
    <w:rsid w:val="00116D0A"/>
    <w:rsid w:val="001200D7"/>
    <w:rsid w:val="001563E9"/>
    <w:rsid w:val="001616E7"/>
    <w:rsid w:val="00163C7D"/>
    <w:rsid w:val="00173050"/>
    <w:rsid w:val="00181A73"/>
    <w:rsid w:val="00183D80"/>
    <w:rsid w:val="0019210D"/>
    <w:rsid w:val="001C14EB"/>
    <w:rsid w:val="001C75B0"/>
    <w:rsid w:val="001D441D"/>
    <w:rsid w:val="001F06E0"/>
    <w:rsid w:val="001F2977"/>
    <w:rsid w:val="001F2DFC"/>
    <w:rsid w:val="001F7860"/>
    <w:rsid w:val="001F79D9"/>
    <w:rsid w:val="00221DE8"/>
    <w:rsid w:val="00223C07"/>
    <w:rsid w:val="00261691"/>
    <w:rsid w:val="00262358"/>
    <w:rsid w:val="0026624E"/>
    <w:rsid w:val="00276B73"/>
    <w:rsid w:val="0028629D"/>
    <w:rsid w:val="00291A6E"/>
    <w:rsid w:val="00292168"/>
    <w:rsid w:val="002A4303"/>
    <w:rsid w:val="002A4413"/>
    <w:rsid w:val="002A657A"/>
    <w:rsid w:val="002D5DF0"/>
    <w:rsid w:val="002D5E41"/>
    <w:rsid w:val="002F1561"/>
    <w:rsid w:val="002F33E2"/>
    <w:rsid w:val="0031140E"/>
    <w:rsid w:val="0031351B"/>
    <w:rsid w:val="00313A11"/>
    <w:rsid w:val="00317148"/>
    <w:rsid w:val="00321E8E"/>
    <w:rsid w:val="00325811"/>
    <w:rsid w:val="00346CBA"/>
    <w:rsid w:val="00366DB3"/>
    <w:rsid w:val="0037556E"/>
    <w:rsid w:val="00376333"/>
    <w:rsid w:val="0038314C"/>
    <w:rsid w:val="00383CB6"/>
    <w:rsid w:val="00397F46"/>
    <w:rsid w:val="003A53A5"/>
    <w:rsid w:val="003A5487"/>
    <w:rsid w:val="003A71D8"/>
    <w:rsid w:val="003C539D"/>
    <w:rsid w:val="003C5DE6"/>
    <w:rsid w:val="003D35E9"/>
    <w:rsid w:val="003D44C4"/>
    <w:rsid w:val="003E4E9C"/>
    <w:rsid w:val="00401B3B"/>
    <w:rsid w:val="00404768"/>
    <w:rsid w:val="0041610F"/>
    <w:rsid w:val="00416C58"/>
    <w:rsid w:val="00422B5D"/>
    <w:rsid w:val="00443763"/>
    <w:rsid w:val="004451E3"/>
    <w:rsid w:val="00445B41"/>
    <w:rsid w:val="0045427B"/>
    <w:rsid w:val="00465A89"/>
    <w:rsid w:val="0046612D"/>
    <w:rsid w:val="00471437"/>
    <w:rsid w:val="00485DEE"/>
    <w:rsid w:val="00492DDC"/>
    <w:rsid w:val="004975FE"/>
    <w:rsid w:val="004A1330"/>
    <w:rsid w:val="004B2FF6"/>
    <w:rsid w:val="004C266B"/>
    <w:rsid w:val="004D64BC"/>
    <w:rsid w:val="004D6A23"/>
    <w:rsid w:val="004E3CB6"/>
    <w:rsid w:val="004F2E3B"/>
    <w:rsid w:val="00500632"/>
    <w:rsid w:val="00520C5B"/>
    <w:rsid w:val="005240EB"/>
    <w:rsid w:val="00570CD4"/>
    <w:rsid w:val="00572D1B"/>
    <w:rsid w:val="005758B1"/>
    <w:rsid w:val="00581B0A"/>
    <w:rsid w:val="00597CF5"/>
    <w:rsid w:val="005A783B"/>
    <w:rsid w:val="005B1ABB"/>
    <w:rsid w:val="005B3C01"/>
    <w:rsid w:val="005F3C48"/>
    <w:rsid w:val="0060044C"/>
    <w:rsid w:val="00601080"/>
    <w:rsid w:val="00604D0E"/>
    <w:rsid w:val="006511E2"/>
    <w:rsid w:val="00654D03"/>
    <w:rsid w:val="00677218"/>
    <w:rsid w:val="0068549B"/>
    <w:rsid w:val="00691D88"/>
    <w:rsid w:val="00692994"/>
    <w:rsid w:val="006959A4"/>
    <w:rsid w:val="006975D4"/>
    <w:rsid w:val="006B194C"/>
    <w:rsid w:val="006B3D5A"/>
    <w:rsid w:val="006B566B"/>
    <w:rsid w:val="006B7F9A"/>
    <w:rsid w:val="006C0478"/>
    <w:rsid w:val="006C6A30"/>
    <w:rsid w:val="006D0240"/>
    <w:rsid w:val="006D03DF"/>
    <w:rsid w:val="006D5622"/>
    <w:rsid w:val="006E142D"/>
    <w:rsid w:val="006F34BF"/>
    <w:rsid w:val="006F4B55"/>
    <w:rsid w:val="006F58A8"/>
    <w:rsid w:val="00703E89"/>
    <w:rsid w:val="0070481F"/>
    <w:rsid w:val="00741123"/>
    <w:rsid w:val="00767CE8"/>
    <w:rsid w:val="007805C4"/>
    <w:rsid w:val="00786402"/>
    <w:rsid w:val="00794C5D"/>
    <w:rsid w:val="00796D91"/>
    <w:rsid w:val="007A2BAB"/>
    <w:rsid w:val="007A391E"/>
    <w:rsid w:val="007B3165"/>
    <w:rsid w:val="007E369F"/>
    <w:rsid w:val="007F6E5F"/>
    <w:rsid w:val="00814DA7"/>
    <w:rsid w:val="00816F88"/>
    <w:rsid w:val="00817278"/>
    <w:rsid w:val="008243DE"/>
    <w:rsid w:val="00825577"/>
    <w:rsid w:val="00831ACB"/>
    <w:rsid w:val="00845400"/>
    <w:rsid w:val="00855215"/>
    <w:rsid w:val="00861427"/>
    <w:rsid w:val="0086175F"/>
    <w:rsid w:val="00865BDA"/>
    <w:rsid w:val="00871368"/>
    <w:rsid w:val="00875C3F"/>
    <w:rsid w:val="008B61F7"/>
    <w:rsid w:val="00906D94"/>
    <w:rsid w:val="00915628"/>
    <w:rsid w:val="009201AB"/>
    <w:rsid w:val="00932C7D"/>
    <w:rsid w:val="00946204"/>
    <w:rsid w:val="0097116F"/>
    <w:rsid w:val="00972566"/>
    <w:rsid w:val="00977054"/>
    <w:rsid w:val="00982CCE"/>
    <w:rsid w:val="009942CB"/>
    <w:rsid w:val="009A1A1C"/>
    <w:rsid w:val="009B3A04"/>
    <w:rsid w:val="009B7140"/>
    <w:rsid w:val="009C14AD"/>
    <w:rsid w:val="009E7C79"/>
    <w:rsid w:val="009F168E"/>
    <w:rsid w:val="00A6330B"/>
    <w:rsid w:val="00A7698B"/>
    <w:rsid w:val="00A9499B"/>
    <w:rsid w:val="00AA6D85"/>
    <w:rsid w:val="00AB4FB2"/>
    <w:rsid w:val="00AB7653"/>
    <w:rsid w:val="00AC0D12"/>
    <w:rsid w:val="00AE2645"/>
    <w:rsid w:val="00AE65BE"/>
    <w:rsid w:val="00AE789B"/>
    <w:rsid w:val="00AF0F7A"/>
    <w:rsid w:val="00AF798B"/>
    <w:rsid w:val="00B03D89"/>
    <w:rsid w:val="00B17707"/>
    <w:rsid w:val="00B31059"/>
    <w:rsid w:val="00B43A82"/>
    <w:rsid w:val="00B51B36"/>
    <w:rsid w:val="00B52548"/>
    <w:rsid w:val="00B54162"/>
    <w:rsid w:val="00B60000"/>
    <w:rsid w:val="00B6077B"/>
    <w:rsid w:val="00B673A2"/>
    <w:rsid w:val="00B8490C"/>
    <w:rsid w:val="00B84B6A"/>
    <w:rsid w:val="00B9263F"/>
    <w:rsid w:val="00B9283A"/>
    <w:rsid w:val="00B938C0"/>
    <w:rsid w:val="00BD1C84"/>
    <w:rsid w:val="00BD5400"/>
    <w:rsid w:val="00BD5B6F"/>
    <w:rsid w:val="00BE75E4"/>
    <w:rsid w:val="00C0507B"/>
    <w:rsid w:val="00C11B21"/>
    <w:rsid w:val="00C12813"/>
    <w:rsid w:val="00C14465"/>
    <w:rsid w:val="00C22095"/>
    <w:rsid w:val="00C245AF"/>
    <w:rsid w:val="00C44A84"/>
    <w:rsid w:val="00C44C43"/>
    <w:rsid w:val="00C5529E"/>
    <w:rsid w:val="00C579A2"/>
    <w:rsid w:val="00C6775B"/>
    <w:rsid w:val="00C73077"/>
    <w:rsid w:val="00C758AA"/>
    <w:rsid w:val="00C92204"/>
    <w:rsid w:val="00C93033"/>
    <w:rsid w:val="00CA522E"/>
    <w:rsid w:val="00CB3961"/>
    <w:rsid w:val="00CC3952"/>
    <w:rsid w:val="00CC622F"/>
    <w:rsid w:val="00CC7EBC"/>
    <w:rsid w:val="00CE7D06"/>
    <w:rsid w:val="00CF43E9"/>
    <w:rsid w:val="00D071F9"/>
    <w:rsid w:val="00D11739"/>
    <w:rsid w:val="00D15C84"/>
    <w:rsid w:val="00D44C6C"/>
    <w:rsid w:val="00D64C65"/>
    <w:rsid w:val="00D75CE2"/>
    <w:rsid w:val="00D77E35"/>
    <w:rsid w:val="00D8339C"/>
    <w:rsid w:val="00D854B9"/>
    <w:rsid w:val="00DA0864"/>
    <w:rsid w:val="00DB22AF"/>
    <w:rsid w:val="00DB6FBC"/>
    <w:rsid w:val="00DF161B"/>
    <w:rsid w:val="00E0350A"/>
    <w:rsid w:val="00E11373"/>
    <w:rsid w:val="00E256C3"/>
    <w:rsid w:val="00E26792"/>
    <w:rsid w:val="00E41533"/>
    <w:rsid w:val="00E43E40"/>
    <w:rsid w:val="00E45751"/>
    <w:rsid w:val="00E50252"/>
    <w:rsid w:val="00E5215B"/>
    <w:rsid w:val="00E60DFF"/>
    <w:rsid w:val="00E63C08"/>
    <w:rsid w:val="00E82D5F"/>
    <w:rsid w:val="00E82E23"/>
    <w:rsid w:val="00E86F25"/>
    <w:rsid w:val="00E90120"/>
    <w:rsid w:val="00E95778"/>
    <w:rsid w:val="00EA0802"/>
    <w:rsid w:val="00EB1637"/>
    <w:rsid w:val="00ED4051"/>
    <w:rsid w:val="00ED6599"/>
    <w:rsid w:val="00ED7141"/>
    <w:rsid w:val="00EE50BE"/>
    <w:rsid w:val="00EF143D"/>
    <w:rsid w:val="00F07482"/>
    <w:rsid w:val="00F16AAC"/>
    <w:rsid w:val="00F374B8"/>
    <w:rsid w:val="00F4250F"/>
    <w:rsid w:val="00F528C4"/>
    <w:rsid w:val="00F55989"/>
    <w:rsid w:val="00F61F7C"/>
    <w:rsid w:val="00F772B2"/>
    <w:rsid w:val="00F918BC"/>
    <w:rsid w:val="00FC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7AFD4332"/>
  <w15:chartTrackingRefBased/>
  <w15:docId w15:val="{76ACB6E6-9075-454F-9627-909238D0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B3C01"/>
    <w:pPr>
      <w:spacing w:line="260" w:lineRule="exact"/>
    </w:pPr>
    <w:rPr>
      <w:rFonts w:ascii="Arial" w:hAnsi="Arial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5B3C01"/>
    <w:pPr>
      <w:tabs>
        <w:tab w:val="center" w:pos="4320"/>
        <w:tab w:val="right" w:pos="8640"/>
      </w:tabs>
    </w:pPr>
  </w:style>
  <w:style w:type="paragraph" w:customStyle="1" w:styleId="datumtevilka">
    <w:name w:val="datum številka"/>
    <w:basedOn w:val="Navaden"/>
    <w:qFormat/>
    <w:rsid w:val="005B3C0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5B3C01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5B3C01"/>
    <w:pPr>
      <w:tabs>
        <w:tab w:val="left" w:pos="3402"/>
      </w:tabs>
    </w:pPr>
    <w:rPr>
      <w:lang w:val="it-IT"/>
    </w:rPr>
  </w:style>
  <w:style w:type="paragraph" w:styleId="Noga">
    <w:name w:val="footer"/>
    <w:basedOn w:val="Navaden"/>
    <w:link w:val="NogaZnak"/>
    <w:uiPriority w:val="99"/>
    <w:rsid w:val="003D35E9"/>
    <w:pPr>
      <w:tabs>
        <w:tab w:val="center" w:pos="4536"/>
        <w:tab w:val="right" w:pos="9072"/>
      </w:tabs>
    </w:pPr>
  </w:style>
  <w:style w:type="character" w:styleId="Hiperpovezava">
    <w:name w:val="Hyperlink"/>
    <w:rsid w:val="001F2DFC"/>
    <w:rPr>
      <w:color w:val="000080"/>
      <w:u w:val="single"/>
    </w:rPr>
  </w:style>
  <w:style w:type="table" w:styleId="Tabelamrea">
    <w:name w:val="Table Grid"/>
    <w:basedOn w:val="Navadnatabela"/>
    <w:rsid w:val="00977054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C5DE6"/>
    <w:pPr>
      <w:ind w:left="720"/>
      <w:contextualSpacing/>
    </w:pPr>
  </w:style>
  <w:style w:type="paragraph" w:customStyle="1" w:styleId="Style1">
    <w:name w:val="Style1"/>
    <w:basedOn w:val="Navaden"/>
    <w:rsid w:val="002A4303"/>
    <w:pPr>
      <w:spacing w:before="120" w:after="120" w:line="240" w:lineRule="auto"/>
      <w:outlineLvl w:val="0"/>
    </w:pPr>
    <w:rPr>
      <w:rFonts w:eastAsia="Arial" w:cs="Arial"/>
      <w:b/>
      <w:color w:val="000000"/>
      <w:sz w:val="16"/>
      <w:szCs w:val="16"/>
    </w:rPr>
  </w:style>
  <w:style w:type="character" w:styleId="Nerazreenaomemba">
    <w:name w:val="Unresolved Mention"/>
    <w:basedOn w:val="Privzetapisavaodstavka"/>
    <w:uiPriority w:val="99"/>
    <w:semiHidden/>
    <w:unhideWhenUsed/>
    <w:rsid w:val="000D41D2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F4250F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9B7140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pravna.akademija@gov.si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UA%20-%20nove\UA_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C21E1BC-2B9E-45D6-A9B8-362D90BC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UA_dopis</Template>
  <TotalTime>1361</TotalTime>
  <Pages>2</Pages>
  <Words>331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MJU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Nina Darinka Legat Čož</dc:creator>
  <cp:keywords/>
  <dc:description/>
  <cp:lastModifiedBy>Anja Kovač</cp:lastModifiedBy>
  <cp:revision>64</cp:revision>
  <cp:lastPrinted>2014-04-23T08:58:00Z</cp:lastPrinted>
  <dcterms:created xsi:type="dcterms:W3CDTF">2025-03-04T13:23:00Z</dcterms:created>
  <dcterms:modified xsi:type="dcterms:W3CDTF">2026-02-09T12:53:00Z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f15d26b3-b111-446f-8f0e-783cb3f83e80</vt:lpwstr>
  </property>
</Properties>
</file>