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B0838" w14:textId="010BF059" w:rsidR="00F528C4" w:rsidRDefault="001F79D9" w:rsidP="00F528C4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b/>
          <w:bCs/>
          <w:sz w:val="24"/>
          <w:szCs w:val="32"/>
          <w:lang w:val="sl-SI"/>
        </w:rPr>
      </w:pPr>
      <w:r w:rsidRPr="00D071F9">
        <w:rPr>
          <w:rFonts w:ascii="Republika" w:hAnsi="Republika"/>
          <w:b/>
          <w:bCs/>
          <w:sz w:val="24"/>
          <w:szCs w:val="32"/>
          <w:lang w:val="sl-SI"/>
        </w:rPr>
        <w:t>OBRAZEC ZA PRIJAVO</w:t>
      </w:r>
    </w:p>
    <w:p w14:paraId="4D784ED7" w14:textId="39FFB3A3" w:rsidR="00F528C4" w:rsidRPr="00F528C4" w:rsidRDefault="00C42FDB" w:rsidP="00F528C4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b/>
          <w:bCs/>
          <w:lang w:val="sl-SI"/>
        </w:rPr>
      </w:pPr>
      <w:r w:rsidRPr="00C42FDB">
        <w:rPr>
          <w:rFonts w:ascii="Republika" w:hAnsi="Republika"/>
          <w:b/>
          <w:bCs/>
          <w:iCs/>
          <w:lang w:val="sl-SI"/>
        </w:rPr>
        <w:t>Generativna umetna inteligenca in vodenje</w:t>
      </w:r>
    </w:p>
    <w:p w14:paraId="70E32DB3" w14:textId="505E6166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lang w:val="sl-SI"/>
        </w:rPr>
      </w:pPr>
      <w:r w:rsidRPr="00D071F9">
        <w:rPr>
          <w:rFonts w:ascii="Republika" w:hAnsi="Republika"/>
          <w:i/>
          <w:iCs/>
          <w:lang w:val="sl-SI"/>
        </w:rPr>
        <w:t xml:space="preserve">Sklop </w:t>
      </w:r>
      <w:r w:rsidR="00C42FDB">
        <w:rPr>
          <w:rFonts w:ascii="Republika" w:hAnsi="Republika"/>
          <w:i/>
          <w:iCs/>
          <w:lang w:val="sl-SI"/>
        </w:rPr>
        <w:t>Vodstven</w:t>
      </w:r>
      <w:r w:rsidRPr="00D071F9">
        <w:rPr>
          <w:rFonts w:ascii="Republika" w:hAnsi="Republika"/>
          <w:i/>
          <w:iCs/>
          <w:lang w:val="sl-SI"/>
        </w:rPr>
        <w:t>e digitalne veščine</w:t>
      </w:r>
    </w:p>
    <w:p w14:paraId="796FAB79" w14:textId="77777777" w:rsidR="00B95DBD" w:rsidRDefault="00B95DBD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b/>
          <w:bCs/>
          <w:lang w:val="sl-SI"/>
        </w:rPr>
      </w:pPr>
    </w:p>
    <w:p w14:paraId="56130CAF" w14:textId="20C9D150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D854B9">
        <w:rPr>
          <w:rFonts w:ascii="Republika" w:hAnsi="Republika"/>
          <w:b/>
          <w:bCs/>
          <w:lang w:val="sl-SI"/>
        </w:rPr>
        <w:t>PODATKI DELODAJALCA</w:t>
      </w:r>
    </w:p>
    <w:p w14:paraId="25D9B94F" w14:textId="57ED5036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Naziv organa/organizacije:</w:t>
      </w:r>
      <w:r w:rsidR="007E369F">
        <w:rPr>
          <w:rFonts w:ascii="Republika" w:hAnsi="Republika"/>
          <w:lang w:val="sl-SI"/>
        </w:rPr>
        <w:t xml:space="preserve"> </w:t>
      </w:r>
    </w:p>
    <w:p w14:paraId="4199EC8C" w14:textId="462B1A7B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 xml:space="preserve">Naslov: </w:t>
      </w:r>
    </w:p>
    <w:p w14:paraId="37868D8E" w14:textId="7EA3CBFA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Kontaktna oseba:</w:t>
      </w:r>
    </w:p>
    <w:p w14:paraId="348F8E74" w14:textId="6CD53A37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Telefonska številka kontaktne osebe:</w:t>
      </w:r>
    </w:p>
    <w:p w14:paraId="06CA7703" w14:textId="3E026F68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E-naslov kontaktne osebe:</w:t>
      </w:r>
    </w:p>
    <w:p w14:paraId="2D6E7E7E" w14:textId="77777777" w:rsidR="003A5487" w:rsidRDefault="003A5487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b/>
          <w:bCs/>
          <w:lang w:val="sl-SI"/>
        </w:rPr>
      </w:pPr>
    </w:p>
    <w:p w14:paraId="17F70AD8" w14:textId="5425FD2D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D854B9">
        <w:rPr>
          <w:rFonts w:ascii="Republika" w:hAnsi="Republika"/>
          <w:b/>
          <w:bCs/>
          <w:lang w:val="sl-SI"/>
        </w:rPr>
        <w:t xml:space="preserve">PODATKI KANDIDATA </w:t>
      </w:r>
    </w:p>
    <w:p w14:paraId="256FACC4" w14:textId="79AE8DE2" w:rsidR="001F79D9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Ime in priimek:</w:t>
      </w:r>
      <w:r w:rsidR="007E369F">
        <w:rPr>
          <w:rFonts w:ascii="Republika" w:hAnsi="Republika"/>
          <w:lang w:val="sl-SI"/>
        </w:rPr>
        <w:t xml:space="preserve"> </w:t>
      </w:r>
    </w:p>
    <w:p w14:paraId="4F918CDF" w14:textId="5CF12E52" w:rsidR="0031140E" w:rsidRPr="007E369F" w:rsidRDefault="0031140E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Elektronski naslov:</w:t>
      </w:r>
    </w:p>
    <w:p w14:paraId="682C8003" w14:textId="6A265776" w:rsidR="001F79D9" w:rsidRDefault="00C42FDB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Delovno mesto:</w:t>
      </w:r>
    </w:p>
    <w:p w14:paraId="288A0DB6" w14:textId="77777777" w:rsidR="003A5487" w:rsidRPr="007E369F" w:rsidRDefault="003A5487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80C5411" w14:textId="410431E5" w:rsidR="007E369F" w:rsidRDefault="000D41D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S podpisom kandidat izjavlja, da</w:t>
      </w:r>
      <w:r w:rsidR="007E369F">
        <w:rPr>
          <w:rFonts w:ascii="Republika" w:hAnsi="Republika"/>
          <w:lang w:val="sl-SI"/>
        </w:rPr>
        <w:t>:</w:t>
      </w:r>
    </w:p>
    <w:p w14:paraId="22C01301" w14:textId="3ACBCEE1" w:rsidR="007E369F" w:rsidRDefault="000D41D2" w:rsidP="00B95DBD">
      <w:pPr>
        <w:pStyle w:val="podpisi"/>
        <w:numPr>
          <w:ilvl w:val="0"/>
          <w:numId w:val="22"/>
        </w:numPr>
        <w:tabs>
          <w:tab w:val="clear" w:pos="3402"/>
          <w:tab w:val="left" w:pos="66"/>
        </w:tabs>
        <w:spacing w:before="120" w:after="120"/>
        <w:jc w:val="both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 xml:space="preserve">bo </w:t>
      </w:r>
      <w:r w:rsidR="00D07264">
        <w:rPr>
          <w:rFonts w:ascii="Republika" w:hAnsi="Republika"/>
          <w:lang w:val="sl-SI"/>
        </w:rPr>
        <w:t xml:space="preserve">usposabljanje </w:t>
      </w:r>
      <w:r w:rsidR="001A5560">
        <w:rPr>
          <w:rFonts w:ascii="Republika" w:hAnsi="Republika"/>
          <w:lang w:val="sl-SI"/>
        </w:rPr>
        <w:t xml:space="preserve">v skupnem obsegu 12 pedagoških ur </w:t>
      </w:r>
      <w:r w:rsidR="00D07264">
        <w:rPr>
          <w:rFonts w:ascii="Republika" w:hAnsi="Republika"/>
          <w:lang w:val="sl-SI"/>
        </w:rPr>
        <w:t>zaključil v 2 mesecih od prvega srečanja z mentorjem (v nasprotnem primeru o tem obvesti Upravno akademijo na</w:t>
      </w:r>
      <w:r w:rsidR="00D07264" w:rsidRPr="00D07264">
        <w:rPr>
          <w:rFonts w:ascii="Republika" w:hAnsi="Republika"/>
          <w:lang w:val="sl-SI"/>
        </w:rPr>
        <w:t xml:space="preserve"> </w:t>
      </w:r>
      <w:r w:rsidR="00D07264">
        <w:fldChar w:fldCharType="begin"/>
      </w:r>
      <w:r w:rsidR="00D07264">
        <w:instrText>HYPERLINK "mailto:upravna.akademija@gov.si"</w:instrText>
      </w:r>
      <w:r w:rsidR="00D07264">
        <w:fldChar w:fldCharType="separate"/>
      </w:r>
      <w:r w:rsidR="00D07264" w:rsidRPr="00D07264">
        <w:rPr>
          <w:rStyle w:val="Hiperpovezava"/>
          <w:rFonts w:ascii="Republika" w:hAnsi="Republika"/>
          <w:lang w:val="sl-SI"/>
        </w:rPr>
        <w:t>upravna.akademija@gov.si</w:t>
      </w:r>
      <w:r w:rsidR="00D07264">
        <w:fldChar w:fldCharType="end"/>
      </w:r>
      <w:r w:rsidR="00D07264">
        <w:rPr>
          <w:rFonts w:ascii="Republika" w:hAnsi="Republika"/>
          <w:lang w:val="sl-SI"/>
        </w:rPr>
        <w:t>).</w:t>
      </w:r>
    </w:p>
    <w:p w14:paraId="757DBEAF" w14:textId="77777777" w:rsidR="00D07264" w:rsidRDefault="00D07264" w:rsidP="00D07264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4109A87B" w14:textId="1D418450" w:rsidR="00D07264" w:rsidRDefault="00D07264" w:rsidP="00D07264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 xml:space="preserve">Podpis kandidata: </w:t>
      </w:r>
    </w:p>
    <w:p w14:paraId="4E33A6A0" w14:textId="77777777" w:rsidR="00D07264" w:rsidRDefault="00D07264" w:rsidP="00D07264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40DAF3A" w14:textId="77777777" w:rsidR="00D07264" w:rsidRDefault="00D07264" w:rsidP="00D07264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61D57D94" w14:textId="77777777" w:rsidR="00D07264" w:rsidRDefault="00D07264" w:rsidP="00D07264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9603719" w14:textId="4D103AD3" w:rsidR="00FC7838" w:rsidRDefault="00D07264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D07264">
        <w:rPr>
          <w:rFonts w:ascii="Republika" w:hAnsi="Republika"/>
          <w:lang w:val="sl-SI"/>
        </w:rPr>
        <w:t xml:space="preserve">S podpisom </w:t>
      </w:r>
      <w:r>
        <w:rPr>
          <w:rFonts w:ascii="Republika" w:hAnsi="Republika"/>
          <w:lang w:val="sl-SI"/>
        </w:rPr>
        <w:t xml:space="preserve">odgovorna oseba </w:t>
      </w:r>
      <w:r w:rsidRPr="00D07264">
        <w:rPr>
          <w:rFonts w:ascii="Republika" w:hAnsi="Republika"/>
          <w:lang w:val="sl-SI"/>
        </w:rPr>
        <w:t>izjavlja, da:</w:t>
      </w:r>
    </w:p>
    <w:p w14:paraId="22E8FB25" w14:textId="563F8672" w:rsidR="00D07264" w:rsidRDefault="00D07264" w:rsidP="00B95DBD">
      <w:pPr>
        <w:pStyle w:val="podpisi"/>
        <w:numPr>
          <w:ilvl w:val="0"/>
          <w:numId w:val="22"/>
        </w:numPr>
        <w:tabs>
          <w:tab w:val="clear" w:pos="3402"/>
          <w:tab w:val="left" w:pos="66"/>
        </w:tabs>
        <w:spacing w:before="120" w:after="120"/>
        <w:jc w:val="both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 xml:space="preserve">je kandidat </w:t>
      </w:r>
      <w:r w:rsidRPr="00D07264">
        <w:rPr>
          <w:rFonts w:ascii="Republika" w:hAnsi="Republika"/>
          <w:lang w:val="sl-SI"/>
        </w:rPr>
        <w:t>vodiln</w:t>
      </w:r>
      <w:r>
        <w:rPr>
          <w:rFonts w:ascii="Republika" w:hAnsi="Republika"/>
          <w:lang w:val="sl-SI"/>
        </w:rPr>
        <w:t>i</w:t>
      </w:r>
      <w:r w:rsidRPr="00D07264">
        <w:rPr>
          <w:rFonts w:ascii="Republika" w:hAnsi="Republika"/>
          <w:lang w:val="sl-SI"/>
        </w:rPr>
        <w:t xml:space="preserve"> javni uslužben</w:t>
      </w:r>
      <w:r>
        <w:rPr>
          <w:rFonts w:ascii="Republika" w:hAnsi="Republika"/>
          <w:lang w:val="sl-SI"/>
        </w:rPr>
        <w:t>e</w:t>
      </w:r>
      <w:r w:rsidRPr="00D07264">
        <w:rPr>
          <w:rFonts w:ascii="Republika" w:hAnsi="Republika"/>
          <w:lang w:val="sl-SI"/>
        </w:rPr>
        <w:t>c</w:t>
      </w:r>
      <w:r>
        <w:rPr>
          <w:rFonts w:ascii="Republika" w:hAnsi="Republika"/>
          <w:lang w:val="sl-SI"/>
        </w:rPr>
        <w:t>,</w:t>
      </w:r>
      <w:r w:rsidRPr="00D07264">
        <w:rPr>
          <w:rFonts w:ascii="Republika" w:hAnsi="Republika"/>
          <w:lang w:val="sl-SI"/>
        </w:rPr>
        <w:t xml:space="preserve"> </w:t>
      </w:r>
      <w:r>
        <w:rPr>
          <w:rFonts w:ascii="Republika" w:hAnsi="Republika"/>
          <w:lang w:val="sl-SI"/>
        </w:rPr>
        <w:t xml:space="preserve">zaposlen na vodilnem delovnem mestu </w:t>
      </w:r>
      <w:r w:rsidRPr="00D07264">
        <w:rPr>
          <w:rFonts w:ascii="Republika" w:hAnsi="Republika"/>
          <w:lang w:val="sl-SI"/>
        </w:rPr>
        <w:t>v javnem sektorju</w:t>
      </w:r>
      <w:r>
        <w:rPr>
          <w:rFonts w:ascii="Republika" w:hAnsi="Republika"/>
          <w:lang w:val="sl-SI"/>
        </w:rPr>
        <w:t>.</w:t>
      </w:r>
    </w:p>
    <w:p w14:paraId="6634C31D" w14:textId="77777777" w:rsidR="00FC7838" w:rsidRDefault="00FC783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92F08CE" w14:textId="77777777" w:rsidR="00B95DBD" w:rsidRDefault="00C90C5D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Ime in podpis odgovorne osebe:</w:t>
      </w:r>
      <w:r w:rsidR="00B95DBD">
        <w:rPr>
          <w:rFonts w:ascii="Republika" w:hAnsi="Republika"/>
          <w:lang w:val="sl-SI"/>
        </w:rPr>
        <w:t xml:space="preserve"> </w:t>
      </w:r>
    </w:p>
    <w:p w14:paraId="302D8780" w14:textId="77777777" w:rsidR="00B95DBD" w:rsidRDefault="00B95DBD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32D55349" w14:textId="77777777" w:rsidR="00D1787D" w:rsidRDefault="00D1787D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2635512" w14:textId="3C7F35DA" w:rsidR="00B95DBD" w:rsidRDefault="00B95DBD" w:rsidP="00B95DBD">
      <w:pPr>
        <w:pStyle w:val="podpisi"/>
        <w:tabs>
          <w:tab w:val="clear" w:pos="3402"/>
          <w:tab w:val="left" w:pos="142"/>
        </w:tabs>
        <w:spacing w:before="120" w:after="120"/>
        <w:ind w:left="142" w:hanging="142"/>
        <w:jc w:val="both"/>
        <w:rPr>
          <w:rFonts w:ascii="Republika" w:hAnsi="Republika"/>
          <w:lang w:val="sl-SI"/>
        </w:rPr>
        <w:sectPr w:rsidR="00B95DBD" w:rsidSect="00114B61">
          <w:headerReference w:type="default" r:id="rId8"/>
          <w:headerReference w:type="first" r:id="rId9"/>
          <w:pgSz w:w="11900" w:h="16840" w:code="9"/>
          <w:pgMar w:top="1427" w:right="1701" w:bottom="426" w:left="1701" w:header="964" w:footer="794" w:gutter="0"/>
          <w:cols w:space="708"/>
          <w:titlePg/>
          <w:sectPrChange w:id="0" w:author="Polona Biba Drol" w:date="2025-10-27T12:57:00Z" w16du:dateUtc="2025-10-27T11:57:00Z">
            <w:sectPr w:rsidR="00B95DBD" w:rsidSect="00114B61">
              <w:pgMar w:top="1701" w:right="1701" w:bottom="1134" w:left="1701" w:header="964" w:footer="794" w:gutter="0"/>
            </w:sectPr>
          </w:sectPrChange>
        </w:sectPr>
      </w:pPr>
      <w:r>
        <w:rPr>
          <w:rFonts w:ascii="Republika" w:hAnsi="Republika"/>
          <w:lang w:val="sl-SI"/>
        </w:rPr>
        <w:lastRenderedPageBreak/>
        <w:t>*</w:t>
      </w:r>
      <w:r w:rsidRPr="00B95DBD">
        <w:rPr>
          <w:lang w:val="en-US"/>
        </w:rPr>
        <w:t xml:space="preserve"> </w:t>
      </w:r>
      <w:r w:rsidRPr="00B95DBD">
        <w:rPr>
          <w:rFonts w:ascii="Republika" w:hAnsi="Republika"/>
          <w:lang w:val="en-US"/>
        </w:rPr>
        <w:t xml:space="preserve">V </w:t>
      </w:r>
      <w:proofErr w:type="spellStart"/>
      <w:r w:rsidRPr="00B95DBD">
        <w:rPr>
          <w:rFonts w:ascii="Republika" w:hAnsi="Republika"/>
          <w:lang w:val="en-US"/>
        </w:rPr>
        <w:t>primeru</w:t>
      </w:r>
      <w:proofErr w:type="spellEnd"/>
      <w:r w:rsidRPr="00B95DBD">
        <w:rPr>
          <w:rFonts w:ascii="Republika" w:hAnsi="Republika"/>
          <w:lang w:val="en-US"/>
        </w:rPr>
        <w:t xml:space="preserve">, da </w:t>
      </w:r>
      <w:proofErr w:type="spellStart"/>
      <w:r w:rsidRPr="00B95DBD">
        <w:rPr>
          <w:rFonts w:ascii="Republika" w:hAnsi="Republika"/>
          <w:lang w:val="en-US"/>
        </w:rPr>
        <w:t>ste</w:t>
      </w:r>
      <w:proofErr w:type="spellEnd"/>
      <w:r w:rsidRPr="00B95DBD">
        <w:rPr>
          <w:rFonts w:ascii="Republika" w:hAnsi="Republika"/>
          <w:lang w:val="en-US"/>
        </w:rPr>
        <w:t xml:space="preserve"> v </w:t>
      </w:r>
      <w:proofErr w:type="spellStart"/>
      <w:r w:rsidRPr="00B95DBD">
        <w:rPr>
          <w:rFonts w:ascii="Republika" w:hAnsi="Republika"/>
          <w:lang w:val="en-US"/>
        </w:rPr>
        <w:t>svoji</w:t>
      </w:r>
      <w:proofErr w:type="spellEnd"/>
      <w:r w:rsidRPr="00B95DBD">
        <w:rPr>
          <w:rFonts w:ascii="Republika" w:hAnsi="Republika"/>
          <w:lang w:val="en-US"/>
        </w:rPr>
        <w:t xml:space="preserve"> </w:t>
      </w:r>
      <w:proofErr w:type="spellStart"/>
      <w:r w:rsidRPr="00B95DBD">
        <w:rPr>
          <w:rFonts w:ascii="Republika" w:hAnsi="Republika"/>
          <w:lang w:val="en-US"/>
        </w:rPr>
        <w:t>organizaciji</w:t>
      </w:r>
      <w:proofErr w:type="spellEnd"/>
      <w:r w:rsidRPr="00B95DBD">
        <w:rPr>
          <w:rFonts w:ascii="Republika" w:hAnsi="Republika"/>
          <w:lang w:val="en-US"/>
        </w:rPr>
        <w:t xml:space="preserve"> </w:t>
      </w:r>
      <w:proofErr w:type="spellStart"/>
      <w:r w:rsidRPr="00B95DBD">
        <w:rPr>
          <w:rFonts w:ascii="Republika" w:hAnsi="Republika"/>
          <w:lang w:val="en-US"/>
        </w:rPr>
        <w:t>najvišji</w:t>
      </w:r>
      <w:proofErr w:type="spellEnd"/>
      <w:r w:rsidRPr="00B95DBD">
        <w:rPr>
          <w:rFonts w:ascii="Republika" w:hAnsi="Republika"/>
          <w:lang w:val="en-US"/>
        </w:rPr>
        <w:t xml:space="preserve"> </w:t>
      </w:r>
      <w:proofErr w:type="spellStart"/>
      <w:r w:rsidRPr="00B95DBD">
        <w:rPr>
          <w:rFonts w:ascii="Republika" w:hAnsi="Republika"/>
          <w:lang w:val="en-US"/>
        </w:rPr>
        <w:t>vodilni</w:t>
      </w:r>
      <w:proofErr w:type="spellEnd"/>
      <w:r w:rsidRPr="00B95DBD">
        <w:rPr>
          <w:rFonts w:ascii="Republika" w:hAnsi="Republika"/>
          <w:lang w:val="en-US"/>
        </w:rPr>
        <w:t xml:space="preserve">, se </w:t>
      </w:r>
      <w:proofErr w:type="spellStart"/>
      <w:r w:rsidRPr="00B95DBD">
        <w:rPr>
          <w:rFonts w:ascii="Republika" w:hAnsi="Republika"/>
          <w:lang w:val="en-US"/>
        </w:rPr>
        <w:t>podpišite</w:t>
      </w:r>
      <w:proofErr w:type="spellEnd"/>
      <w:r w:rsidRPr="00B95DBD">
        <w:rPr>
          <w:rFonts w:ascii="Republika" w:hAnsi="Republika"/>
          <w:lang w:val="en-US"/>
        </w:rPr>
        <w:t xml:space="preserve"> </w:t>
      </w:r>
      <w:proofErr w:type="spellStart"/>
      <w:r w:rsidRPr="00B95DBD">
        <w:rPr>
          <w:rFonts w:ascii="Republika" w:hAnsi="Republika"/>
          <w:lang w:val="en-US"/>
        </w:rPr>
        <w:t>dvakrat</w:t>
      </w:r>
      <w:proofErr w:type="spellEnd"/>
      <w:r w:rsidRPr="00B95DBD">
        <w:rPr>
          <w:rFonts w:ascii="Republika" w:hAnsi="Republika"/>
          <w:lang w:val="en-US"/>
        </w:rPr>
        <w:t xml:space="preserve">, </w:t>
      </w:r>
      <w:proofErr w:type="spellStart"/>
      <w:r w:rsidRPr="00B95DBD">
        <w:rPr>
          <w:rFonts w:ascii="Republika" w:hAnsi="Republika"/>
          <w:lang w:val="en-US"/>
        </w:rPr>
        <w:t>kot</w:t>
      </w:r>
      <w:proofErr w:type="spellEnd"/>
      <w:r w:rsidRPr="00B95DBD">
        <w:rPr>
          <w:rFonts w:ascii="Republika" w:hAnsi="Republika"/>
          <w:lang w:val="en-US"/>
        </w:rPr>
        <w:t xml:space="preserve"> </w:t>
      </w:r>
      <w:proofErr w:type="spellStart"/>
      <w:r w:rsidRPr="00B95DBD">
        <w:rPr>
          <w:rFonts w:ascii="Republika" w:hAnsi="Republika"/>
          <w:lang w:val="en-US"/>
        </w:rPr>
        <w:t>kandidat</w:t>
      </w:r>
      <w:proofErr w:type="spellEnd"/>
      <w:r w:rsidRPr="00B95DBD">
        <w:rPr>
          <w:rFonts w:ascii="Republika" w:hAnsi="Republika"/>
          <w:lang w:val="en-US"/>
        </w:rPr>
        <w:t xml:space="preserve"> in </w:t>
      </w:r>
      <w:proofErr w:type="spellStart"/>
      <w:r w:rsidRPr="00B95DBD">
        <w:rPr>
          <w:rFonts w:ascii="Republika" w:hAnsi="Republika"/>
          <w:lang w:val="en-US"/>
        </w:rPr>
        <w:t>kot</w:t>
      </w:r>
      <w:proofErr w:type="spellEnd"/>
      <w:r w:rsidRPr="00B95DBD">
        <w:rPr>
          <w:rFonts w:ascii="Republika" w:hAnsi="Republika"/>
          <w:lang w:val="en-US"/>
        </w:rPr>
        <w:t xml:space="preserve"> </w:t>
      </w:r>
      <w:proofErr w:type="spellStart"/>
      <w:r>
        <w:rPr>
          <w:rFonts w:ascii="Republika" w:hAnsi="Republika"/>
          <w:lang w:val="en-US"/>
        </w:rPr>
        <w:t>odgovorna</w:t>
      </w:r>
      <w:proofErr w:type="spellEnd"/>
      <w:r>
        <w:rPr>
          <w:rFonts w:ascii="Republika" w:hAnsi="Republika"/>
          <w:lang w:val="en-US"/>
        </w:rPr>
        <w:t xml:space="preserve"> </w:t>
      </w:r>
      <w:proofErr w:type="spellStart"/>
      <w:r>
        <w:rPr>
          <w:rFonts w:ascii="Republika" w:hAnsi="Republika"/>
          <w:lang w:val="en-US"/>
        </w:rPr>
        <w:t>oseba</w:t>
      </w:r>
      <w:proofErr w:type="spellEnd"/>
      <w:r w:rsidRPr="00B95DBD">
        <w:rPr>
          <w:rFonts w:ascii="Republika" w:hAnsi="Republika"/>
          <w:lang w:val="en-US"/>
        </w:rPr>
        <w:t>.</w:t>
      </w:r>
    </w:p>
    <w:p w14:paraId="112E0E06" w14:textId="77777777" w:rsidR="00095B62" w:rsidRPr="007E369F" w:rsidRDefault="00095B62" w:rsidP="00B95DBD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sectPr w:rsidR="00095B62" w:rsidRPr="007E369F" w:rsidSect="00095B62">
      <w:type w:val="continuous"/>
      <w:pgSz w:w="11900" w:h="16840" w:code="9"/>
      <w:pgMar w:top="1701" w:right="1701" w:bottom="1134" w:left="1701" w:header="964" w:footer="794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B018E" w14:textId="77777777" w:rsidR="001A1D00" w:rsidRDefault="001A1D00">
      <w:r>
        <w:separator/>
      </w:r>
    </w:p>
  </w:endnote>
  <w:endnote w:type="continuationSeparator" w:id="0">
    <w:p w14:paraId="6DBCDDB1" w14:textId="77777777" w:rsidR="001A1D00" w:rsidRDefault="001A1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DE71E" w14:textId="77777777" w:rsidR="001A1D00" w:rsidRDefault="001A1D00">
      <w:r>
        <w:separator/>
      </w:r>
    </w:p>
  </w:footnote>
  <w:footnote w:type="continuationSeparator" w:id="0">
    <w:p w14:paraId="603D072C" w14:textId="77777777" w:rsidR="001A1D00" w:rsidRDefault="001A1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C8456" w14:textId="77777777" w:rsidR="00E43E40" w:rsidRPr="00110CBD" w:rsidRDefault="00E43E40" w:rsidP="00E43E40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1140" w:type="dxa"/>
      <w:tblInd w:w="-12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67"/>
      <w:gridCol w:w="3286"/>
      <w:gridCol w:w="3287"/>
    </w:tblGrid>
    <w:tr w:rsidR="00262358" w14:paraId="41F1DC75" w14:textId="77777777" w:rsidTr="00B25DFE">
      <w:trPr>
        <w:trHeight w:val="2117"/>
      </w:trPr>
      <w:tc>
        <w:tcPr>
          <w:tcW w:w="4567" w:type="dxa"/>
        </w:tcPr>
        <w:p w14:paraId="4CE0965F" w14:textId="77777777" w:rsidR="00262358" w:rsidRDefault="00262358" w:rsidP="00262358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rFonts w:cs="Arial"/>
              <w:noProof/>
              <w:sz w:val="16"/>
              <w:lang w:val="sl-SI"/>
            </w:rPr>
            <w:drawing>
              <wp:anchor distT="0" distB="0" distL="114300" distR="114300" simplePos="0" relativeHeight="251660288" behindDoc="0" locked="0" layoutInCell="1" allowOverlap="1" wp14:anchorId="76A3583B" wp14:editId="4045EBEB">
                <wp:simplePos x="0" y="0"/>
                <wp:positionH relativeFrom="margin">
                  <wp:posOffset>26670</wp:posOffset>
                </wp:positionH>
                <wp:positionV relativeFrom="paragraph">
                  <wp:posOffset>45086</wp:posOffset>
                </wp:positionV>
                <wp:extent cx="2638425" cy="1202674"/>
                <wp:effectExtent l="0" t="0" r="0" b="0"/>
                <wp:wrapNone/>
                <wp:docPr id="912599701" name="Slika 912599701" descr="Slika, ki vsebuje besede besedilo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Slika 13" descr="Slika, ki vsebuje besede besedilo&#10;&#10;Opis je samodejno ustvarjen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4268" cy="12053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86" w:type="dxa"/>
        </w:tcPr>
        <w:p w14:paraId="5EF590FA" w14:textId="77777777" w:rsidR="00262358" w:rsidRDefault="00262358" w:rsidP="00262358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4DAA1B0" wp14:editId="22799DE7">
                <wp:simplePos x="0" y="0"/>
                <wp:positionH relativeFrom="margin">
                  <wp:posOffset>28575</wp:posOffset>
                </wp:positionH>
                <wp:positionV relativeFrom="paragraph">
                  <wp:posOffset>314960</wp:posOffset>
                </wp:positionV>
                <wp:extent cx="1877060" cy="361950"/>
                <wp:effectExtent l="0" t="0" r="8890" b="0"/>
                <wp:wrapNone/>
                <wp:docPr id="348389875" name="Slika 348389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70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87" w:type="dxa"/>
        </w:tcPr>
        <w:p w14:paraId="0DC7B831" w14:textId="77777777" w:rsidR="00262358" w:rsidRDefault="00262358" w:rsidP="00262358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EAB6CE7" wp14:editId="017DA66D">
                <wp:simplePos x="0" y="0"/>
                <wp:positionH relativeFrom="margin">
                  <wp:posOffset>-48260</wp:posOffset>
                </wp:positionH>
                <wp:positionV relativeFrom="paragraph">
                  <wp:posOffset>267335</wp:posOffset>
                </wp:positionV>
                <wp:extent cx="1559560" cy="466725"/>
                <wp:effectExtent l="0" t="0" r="2540" b="9525"/>
                <wp:wrapNone/>
                <wp:docPr id="268360819" name="Slika 2683608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956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DBE0AA0" w14:textId="0CB9B940" w:rsidR="00E43E40" w:rsidRPr="008F3500" w:rsidRDefault="00E43E40" w:rsidP="009F168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C088A"/>
    <w:multiLevelType w:val="hybridMultilevel"/>
    <w:tmpl w:val="1BFE4EC6"/>
    <w:lvl w:ilvl="0" w:tplc="886ADAB0"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670A"/>
    <w:multiLevelType w:val="hybridMultilevel"/>
    <w:tmpl w:val="74AED1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10B37"/>
    <w:multiLevelType w:val="hybridMultilevel"/>
    <w:tmpl w:val="F866FF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CED"/>
    <w:multiLevelType w:val="hybridMultilevel"/>
    <w:tmpl w:val="BEB84CE0"/>
    <w:lvl w:ilvl="0" w:tplc="CCEC24D0"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27E60"/>
    <w:multiLevelType w:val="hybridMultilevel"/>
    <w:tmpl w:val="AA7A8A6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46ACF"/>
    <w:multiLevelType w:val="hybridMultilevel"/>
    <w:tmpl w:val="351A93B8"/>
    <w:lvl w:ilvl="0" w:tplc="F1EA2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F74A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2D5584C"/>
    <w:multiLevelType w:val="hybridMultilevel"/>
    <w:tmpl w:val="4B6CD356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77572"/>
    <w:multiLevelType w:val="hybridMultilevel"/>
    <w:tmpl w:val="AA7A8A6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C7810"/>
    <w:multiLevelType w:val="hybridMultilevel"/>
    <w:tmpl w:val="70AC10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32C53"/>
    <w:multiLevelType w:val="hybridMultilevel"/>
    <w:tmpl w:val="899226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22765"/>
    <w:multiLevelType w:val="hybridMultilevel"/>
    <w:tmpl w:val="09F0BF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C513B"/>
    <w:multiLevelType w:val="hybridMultilevel"/>
    <w:tmpl w:val="9B7427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76AFF"/>
    <w:multiLevelType w:val="hybridMultilevel"/>
    <w:tmpl w:val="2B24695C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10701"/>
    <w:multiLevelType w:val="hybridMultilevel"/>
    <w:tmpl w:val="194272C4"/>
    <w:lvl w:ilvl="0" w:tplc="5B5E9D8C">
      <w:start w:val="1"/>
      <w:numFmt w:val="bullet"/>
      <w:lvlText w:val=""/>
      <w:lvlJc w:val="left"/>
      <w:pPr>
        <w:ind w:left="433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15" w15:restartNumberingAfterBreak="0">
    <w:nsid w:val="59B714A7"/>
    <w:multiLevelType w:val="hybridMultilevel"/>
    <w:tmpl w:val="E738DA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3753D"/>
    <w:multiLevelType w:val="hybridMultilevel"/>
    <w:tmpl w:val="89C607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72213"/>
    <w:multiLevelType w:val="hybridMultilevel"/>
    <w:tmpl w:val="D84433D2"/>
    <w:lvl w:ilvl="0" w:tplc="F510F78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1B1B26"/>
    <w:multiLevelType w:val="hybridMultilevel"/>
    <w:tmpl w:val="722C94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6736A"/>
    <w:multiLevelType w:val="hybridMultilevel"/>
    <w:tmpl w:val="4224BA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721C5"/>
    <w:multiLevelType w:val="hybridMultilevel"/>
    <w:tmpl w:val="85CC6F8C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D05AD"/>
    <w:multiLevelType w:val="hybridMultilevel"/>
    <w:tmpl w:val="1E46C2AE"/>
    <w:lvl w:ilvl="0" w:tplc="EB780B04">
      <w:start w:val="1"/>
      <w:numFmt w:val="bullet"/>
      <w:lvlText w:val="-"/>
      <w:lvlJc w:val="left"/>
      <w:pPr>
        <w:ind w:left="720" w:hanging="360"/>
      </w:pPr>
      <w:rPr>
        <w:rFonts w:ascii="MS Gothic" w:eastAsia="MS Gothic" w:hAnsi="MS Gothic" w:cs="Times New Roman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265629">
    <w:abstractNumId w:val="17"/>
  </w:num>
  <w:num w:numId="2" w16cid:durableId="1182665514">
    <w:abstractNumId w:val="9"/>
  </w:num>
  <w:num w:numId="3" w16cid:durableId="853959651">
    <w:abstractNumId w:val="1"/>
  </w:num>
  <w:num w:numId="4" w16cid:durableId="894656005">
    <w:abstractNumId w:val="19"/>
  </w:num>
  <w:num w:numId="5" w16cid:durableId="514615903">
    <w:abstractNumId w:val="18"/>
  </w:num>
  <w:num w:numId="6" w16cid:durableId="2143648880">
    <w:abstractNumId w:val="20"/>
  </w:num>
  <w:num w:numId="7" w16cid:durableId="366418538">
    <w:abstractNumId w:val="7"/>
  </w:num>
  <w:num w:numId="8" w16cid:durableId="1555846982">
    <w:abstractNumId w:val="13"/>
  </w:num>
  <w:num w:numId="9" w16cid:durableId="1797285322">
    <w:abstractNumId w:val="8"/>
  </w:num>
  <w:num w:numId="10" w16cid:durableId="542400405">
    <w:abstractNumId w:val="4"/>
  </w:num>
  <w:num w:numId="11" w16cid:durableId="1841578362">
    <w:abstractNumId w:val="5"/>
  </w:num>
  <w:num w:numId="12" w16cid:durableId="1161965962">
    <w:abstractNumId w:val="14"/>
  </w:num>
  <w:num w:numId="13" w16cid:durableId="158667048">
    <w:abstractNumId w:val="15"/>
  </w:num>
  <w:num w:numId="14" w16cid:durableId="6520431">
    <w:abstractNumId w:val="2"/>
  </w:num>
  <w:num w:numId="15" w16cid:durableId="1453130576">
    <w:abstractNumId w:val="10"/>
  </w:num>
  <w:num w:numId="16" w16cid:durableId="2115855949">
    <w:abstractNumId w:val="16"/>
  </w:num>
  <w:num w:numId="17" w16cid:durableId="1860193009">
    <w:abstractNumId w:val="6"/>
  </w:num>
  <w:num w:numId="18" w16cid:durableId="1915043925">
    <w:abstractNumId w:val="11"/>
  </w:num>
  <w:num w:numId="19" w16cid:durableId="779758549">
    <w:abstractNumId w:val="0"/>
  </w:num>
  <w:num w:numId="20" w16cid:durableId="1143691432">
    <w:abstractNumId w:val="3"/>
  </w:num>
  <w:num w:numId="21" w16cid:durableId="1765226801">
    <w:abstractNumId w:val="12"/>
  </w:num>
  <w:num w:numId="22" w16cid:durableId="1841312657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olona Biba Drol">
    <w15:presenceInfo w15:providerId="AD" w15:userId="S::Polona-Biba.Drol@gov.si::239d11e5-ba07-4060-b929-a1e00b1bab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E"/>
    <w:rsid w:val="00004E0F"/>
    <w:rsid w:val="000356C9"/>
    <w:rsid w:val="00081561"/>
    <w:rsid w:val="000843F9"/>
    <w:rsid w:val="00085413"/>
    <w:rsid w:val="000904E2"/>
    <w:rsid w:val="00095B62"/>
    <w:rsid w:val="000B51C9"/>
    <w:rsid w:val="000D41D2"/>
    <w:rsid w:val="000E0463"/>
    <w:rsid w:val="000E3238"/>
    <w:rsid w:val="001141AC"/>
    <w:rsid w:val="00114B61"/>
    <w:rsid w:val="00116062"/>
    <w:rsid w:val="001563E9"/>
    <w:rsid w:val="001616E7"/>
    <w:rsid w:val="00163C7D"/>
    <w:rsid w:val="00173050"/>
    <w:rsid w:val="00181A73"/>
    <w:rsid w:val="00183D80"/>
    <w:rsid w:val="00186F0D"/>
    <w:rsid w:val="0019210D"/>
    <w:rsid w:val="001A1D00"/>
    <w:rsid w:val="001A5560"/>
    <w:rsid w:val="001C14EB"/>
    <w:rsid w:val="001C75B0"/>
    <w:rsid w:val="001F06E0"/>
    <w:rsid w:val="001F2DFC"/>
    <w:rsid w:val="001F7860"/>
    <w:rsid w:val="001F79D9"/>
    <w:rsid w:val="00223C07"/>
    <w:rsid w:val="00261691"/>
    <w:rsid w:val="00262358"/>
    <w:rsid w:val="00276B73"/>
    <w:rsid w:val="0028629D"/>
    <w:rsid w:val="00291A6E"/>
    <w:rsid w:val="002A4303"/>
    <w:rsid w:val="002A657A"/>
    <w:rsid w:val="002D5E41"/>
    <w:rsid w:val="0031140E"/>
    <w:rsid w:val="0031351B"/>
    <w:rsid w:val="00313A11"/>
    <w:rsid w:val="00315965"/>
    <w:rsid w:val="00317148"/>
    <w:rsid w:val="00321E8E"/>
    <w:rsid w:val="00325811"/>
    <w:rsid w:val="00346CBA"/>
    <w:rsid w:val="0037556E"/>
    <w:rsid w:val="00376333"/>
    <w:rsid w:val="0038314C"/>
    <w:rsid w:val="00383CB6"/>
    <w:rsid w:val="00397F46"/>
    <w:rsid w:val="003A5487"/>
    <w:rsid w:val="003A71D8"/>
    <w:rsid w:val="003C539D"/>
    <w:rsid w:val="003C5DE6"/>
    <w:rsid w:val="003D35E9"/>
    <w:rsid w:val="003E4E9C"/>
    <w:rsid w:val="00401B3B"/>
    <w:rsid w:val="0041610F"/>
    <w:rsid w:val="00443763"/>
    <w:rsid w:val="004451E3"/>
    <w:rsid w:val="0045427B"/>
    <w:rsid w:val="00471437"/>
    <w:rsid w:val="00485DEE"/>
    <w:rsid w:val="00492DDC"/>
    <w:rsid w:val="004975FE"/>
    <w:rsid w:val="004A1330"/>
    <w:rsid w:val="004B2FF6"/>
    <w:rsid w:val="004C266B"/>
    <w:rsid w:val="004D64BC"/>
    <w:rsid w:val="004D6A23"/>
    <w:rsid w:val="004E3CB6"/>
    <w:rsid w:val="00500632"/>
    <w:rsid w:val="00570CD4"/>
    <w:rsid w:val="00572D1B"/>
    <w:rsid w:val="005758B1"/>
    <w:rsid w:val="00581B0A"/>
    <w:rsid w:val="00597CF5"/>
    <w:rsid w:val="005A783B"/>
    <w:rsid w:val="005B1ABB"/>
    <w:rsid w:val="005B3C01"/>
    <w:rsid w:val="0060044C"/>
    <w:rsid w:val="00601080"/>
    <w:rsid w:val="006511E2"/>
    <w:rsid w:val="00654D03"/>
    <w:rsid w:val="00673D7E"/>
    <w:rsid w:val="00677218"/>
    <w:rsid w:val="0068549B"/>
    <w:rsid w:val="00691D88"/>
    <w:rsid w:val="00692994"/>
    <w:rsid w:val="006959A4"/>
    <w:rsid w:val="006975D4"/>
    <w:rsid w:val="006B194C"/>
    <w:rsid w:val="006B3D5A"/>
    <w:rsid w:val="006B566B"/>
    <w:rsid w:val="006B7F9A"/>
    <w:rsid w:val="006C6A30"/>
    <w:rsid w:val="006D0240"/>
    <w:rsid w:val="006D5622"/>
    <w:rsid w:val="006E142D"/>
    <w:rsid w:val="006F34BF"/>
    <w:rsid w:val="006F65B3"/>
    <w:rsid w:val="00703E89"/>
    <w:rsid w:val="0070481F"/>
    <w:rsid w:val="00741123"/>
    <w:rsid w:val="00767CE8"/>
    <w:rsid w:val="007805C4"/>
    <w:rsid w:val="00786402"/>
    <w:rsid w:val="00794C5D"/>
    <w:rsid w:val="007A391E"/>
    <w:rsid w:val="007E369F"/>
    <w:rsid w:val="007F6E5F"/>
    <w:rsid w:val="00814DA7"/>
    <w:rsid w:val="00816F88"/>
    <w:rsid w:val="008243DE"/>
    <w:rsid w:val="00825577"/>
    <w:rsid w:val="00831ACB"/>
    <w:rsid w:val="00861427"/>
    <w:rsid w:val="00865BDA"/>
    <w:rsid w:val="00875C3F"/>
    <w:rsid w:val="00896296"/>
    <w:rsid w:val="00906D94"/>
    <w:rsid w:val="00915628"/>
    <w:rsid w:val="009201AB"/>
    <w:rsid w:val="00932C7D"/>
    <w:rsid w:val="00946204"/>
    <w:rsid w:val="0097116F"/>
    <w:rsid w:val="00972566"/>
    <w:rsid w:val="00977054"/>
    <w:rsid w:val="009942CB"/>
    <w:rsid w:val="009A1A1C"/>
    <w:rsid w:val="009B3A04"/>
    <w:rsid w:val="009C14AD"/>
    <w:rsid w:val="009F168E"/>
    <w:rsid w:val="00A7698B"/>
    <w:rsid w:val="00A9499B"/>
    <w:rsid w:val="00AB4FB2"/>
    <w:rsid w:val="00AC0D12"/>
    <w:rsid w:val="00AE2645"/>
    <w:rsid w:val="00AE65BE"/>
    <w:rsid w:val="00AE789B"/>
    <w:rsid w:val="00AF0F7A"/>
    <w:rsid w:val="00AF798B"/>
    <w:rsid w:val="00B17707"/>
    <w:rsid w:val="00B31059"/>
    <w:rsid w:val="00B43A82"/>
    <w:rsid w:val="00B60000"/>
    <w:rsid w:val="00B6077B"/>
    <w:rsid w:val="00B673A2"/>
    <w:rsid w:val="00B84B6A"/>
    <w:rsid w:val="00B9263F"/>
    <w:rsid w:val="00B9283A"/>
    <w:rsid w:val="00B938C0"/>
    <w:rsid w:val="00B95DBD"/>
    <w:rsid w:val="00BD5400"/>
    <w:rsid w:val="00BD5B6F"/>
    <w:rsid w:val="00BE75E4"/>
    <w:rsid w:val="00C0507B"/>
    <w:rsid w:val="00C11B21"/>
    <w:rsid w:val="00C12813"/>
    <w:rsid w:val="00C14465"/>
    <w:rsid w:val="00C42FDB"/>
    <w:rsid w:val="00C44A84"/>
    <w:rsid w:val="00C44C43"/>
    <w:rsid w:val="00C6775B"/>
    <w:rsid w:val="00C73077"/>
    <w:rsid w:val="00C758AA"/>
    <w:rsid w:val="00C90C5D"/>
    <w:rsid w:val="00C93033"/>
    <w:rsid w:val="00CA522E"/>
    <w:rsid w:val="00CB3961"/>
    <w:rsid w:val="00CC3952"/>
    <w:rsid w:val="00CC622F"/>
    <w:rsid w:val="00CC7EBC"/>
    <w:rsid w:val="00CE7D06"/>
    <w:rsid w:val="00CF43E9"/>
    <w:rsid w:val="00D071F9"/>
    <w:rsid w:val="00D07264"/>
    <w:rsid w:val="00D1787D"/>
    <w:rsid w:val="00D64C65"/>
    <w:rsid w:val="00D8339C"/>
    <w:rsid w:val="00D854B9"/>
    <w:rsid w:val="00DA0864"/>
    <w:rsid w:val="00DB6FBC"/>
    <w:rsid w:val="00DF161B"/>
    <w:rsid w:val="00E256C3"/>
    <w:rsid w:val="00E26792"/>
    <w:rsid w:val="00E43E40"/>
    <w:rsid w:val="00E45751"/>
    <w:rsid w:val="00E5215B"/>
    <w:rsid w:val="00E60DFF"/>
    <w:rsid w:val="00E82D5F"/>
    <w:rsid w:val="00E86F25"/>
    <w:rsid w:val="00E90120"/>
    <w:rsid w:val="00E95778"/>
    <w:rsid w:val="00EA0802"/>
    <w:rsid w:val="00EB1637"/>
    <w:rsid w:val="00ED4051"/>
    <w:rsid w:val="00ED6599"/>
    <w:rsid w:val="00ED7141"/>
    <w:rsid w:val="00EE50BE"/>
    <w:rsid w:val="00EF143D"/>
    <w:rsid w:val="00F07482"/>
    <w:rsid w:val="00F16AAC"/>
    <w:rsid w:val="00F374B8"/>
    <w:rsid w:val="00F4250F"/>
    <w:rsid w:val="00F528C4"/>
    <w:rsid w:val="00F55989"/>
    <w:rsid w:val="00F918BC"/>
    <w:rsid w:val="00FC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FD4332"/>
  <w15:chartTrackingRefBased/>
  <w15:docId w15:val="{76ACB6E6-9075-454F-9627-909238D0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5B3C01"/>
    <w:pPr>
      <w:spacing w:line="260" w:lineRule="exact"/>
    </w:pPr>
    <w:rPr>
      <w:rFonts w:ascii="Arial" w:hAnsi="Arial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5B3C01"/>
    <w:pPr>
      <w:tabs>
        <w:tab w:val="center" w:pos="4320"/>
        <w:tab w:val="right" w:pos="8640"/>
      </w:tabs>
    </w:pPr>
  </w:style>
  <w:style w:type="paragraph" w:customStyle="1" w:styleId="datumtevilka">
    <w:name w:val="datum številka"/>
    <w:basedOn w:val="Navaden"/>
    <w:qFormat/>
    <w:rsid w:val="005B3C0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5B3C01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5B3C01"/>
    <w:pPr>
      <w:tabs>
        <w:tab w:val="left" w:pos="3402"/>
      </w:tabs>
    </w:pPr>
    <w:rPr>
      <w:lang w:val="it-IT"/>
    </w:rPr>
  </w:style>
  <w:style w:type="paragraph" w:styleId="Noga">
    <w:name w:val="footer"/>
    <w:basedOn w:val="Navaden"/>
    <w:rsid w:val="003D35E9"/>
    <w:pPr>
      <w:tabs>
        <w:tab w:val="center" w:pos="4536"/>
        <w:tab w:val="right" w:pos="9072"/>
      </w:tabs>
    </w:pPr>
  </w:style>
  <w:style w:type="character" w:styleId="Hiperpovezava">
    <w:name w:val="Hyperlink"/>
    <w:rsid w:val="001F2DFC"/>
    <w:rPr>
      <w:color w:val="000080"/>
      <w:u w:val="single"/>
    </w:rPr>
  </w:style>
  <w:style w:type="table" w:styleId="Tabelamrea">
    <w:name w:val="Table Grid"/>
    <w:basedOn w:val="Navadnatabela"/>
    <w:rsid w:val="00977054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C5DE6"/>
    <w:pPr>
      <w:ind w:left="720"/>
      <w:contextualSpacing/>
    </w:pPr>
  </w:style>
  <w:style w:type="paragraph" w:customStyle="1" w:styleId="Style1">
    <w:name w:val="Style1"/>
    <w:basedOn w:val="Navaden"/>
    <w:rsid w:val="002A4303"/>
    <w:pPr>
      <w:spacing w:before="120" w:after="120" w:line="240" w:lineRule="auto"/>
      <w:outlineLvl w:val="0"/>
    </w:pPr>
    <w:rPr>
      <w:rFonts w:eastAsia="Arial" w:cs="Arial"/>
      <w:b/>
      <w:color w:val="000000"/>
      <w:sz w:val="16"/>
      <w:szCs w:val="16"/>
    </w:rPr>
  </w:style>
  <w:style w:type="character" w:styleId="Nerazreenaomemba">
    <w:name w:val="Unresolved Mention"/>
    <w:basedOn w:val="Privzetapisavaodstavka"/>
    <w:uiPriority w:val="99"/>
    <w:semiHidden/>
    <w:unhideWhenUsed/>
    <w:rsid w:val="000D41D2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F4250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7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UA%20-%20nove\UA_dop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C21E1BC-2B9E-45D6-A9B8-362D90BC1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UA_dopis</Template>
  <TotalTime>1</TotalTime>
  <Pages>1</Pages>
  <Words>114</Words>
  <Characters>772</Characters>
  <Application>Microsoft Office Word</Application>
  <DocSecurity>4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MJU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Nina Darinka Legat Čož</dc:creator>
  <cp:keywords/>
  <dc:description/>
  <cp:lastModifiedBy>Polona Biba Drol</cp:lastModifiedBy>
  <cp:revision>2</cp:revision>
  <cp:lastPrinted>2014-04-23T08:58:00Z</cp:lastPrinted>
  <dcterms:created xsi:type="dcterms:W3CDTF">2025-10-27T11:57:00Z</dcterms:created>
  <dcterms:modified xsi:type="dcterms:W3CDTF">2025-10-27T11:57:00Z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f15d26b3-b111-446f-8f0e-783cb3f83e80</vt:lpwstr>
  </property>
</Properties>
</file>