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2210" w14:textId="77777777" w:rsidR="00EF5032" w:rsidRDefault="00EF5032" w:rsidP="00EF5032">
      <w:pPr>
        <w:pStyle w:val="podpisi"/>
        <w:tabs>
          <w:tab w:val="clear" w:pos="3402"/>
          <w:tab w:val="left" w:pos="66"/>
        </w:tabs>
        <w:spacing w:before="120" w:after="120"/>
        <w:jc w:val="center"/>
        <w:rPr>
          <w:rFonts w:ascii="Republika" w:hAnsi="Republika"/>
          <w:b/>
          <w:bCs/>
          <w:sz w:val="24"/>
          <w:szCs w:val="32"/>
          <w:lang w:val="sl-SI"/>
        </w:rPr>
      </w:pPr>
      <w:r w:rsidRPr="00D071F9">
        <w:rPr>
          <w:rFonts w:ascii="Republika" w:hAnsi="Republika"/>
          <w:b/>
          <w:bCs/>
          <w:sz w:val="24"/>
          <w:szCs w:val="32"/>
          <w:lang w:val="sl-SI"/>
        </w:rPr>
        <w:t>OBRAZEC ZA PRIJAVO</w:t>
      </w:r>
    </w:p>
    <w:p w14:paraId="536018A5" w14:textId="77777777" w:rsidR="00EF5032" w:rsidRPr="00EF5032" w:rsidRDefault="00EF5032" w:rsidP="00EF5032">
      <w:pPr>
        <w:pStyle w:val="podpisi"/>
        <w:tabs>
          <w:tab w:val="left" w:pos="66"/>
        </w:tabs>
        <w:spacing w:after="120"/>
        <w:jc w:val="center"/>
        <w:rPr>
          <w:rFonts w:ascii="Republika" w:hAnsi="Republika"/>
          <w:b/>
          <w:bCs/>
          <w:iCs/>
        </w:rPr>
      </w:pPr>
      <w:r w:rsidRPr="00EF5032">
        <w:rPr>
          <w:rFonts w:ascii="Republika" w:hAnsi="Republika"/>
          <w:b/>
          <w:bCs/>
          <w:iCs/>
        </w:rPr>
        <w:t xml:space="preserve">Coaching za </w:t>
      </w:r>
      <w:proofErr w:type="spellStart"/>
      <w:r w:rsidRPr="00EF5032">
        <w:rPr>
          <w:rFonts w:ascii="Republika" w:hAnsi="Republika"/>
          <w:b/>
          <w:bCs/>
          <w:iCs/>
        </w:rPr>
        <w:t>najvišje</w:t>
      </w:r>
      <w:proofErr w:type="spellEnd"/>
      <w:r w:rsidRPr="00EF5032">
        <w:rPr>
          <w:rFonts w:ascii="Republika" w:hAnsi="Republika"/>
          <w:b/>
          <w:bCs/>
          <w:iCs/>
        </w:rPr>
        <w:t xml:space="preserve"> </w:t>
      </w:r>
      <w:proofErr w:type="spellStart"/>
      <w:r w:rsidRPr="00EF5032">
        <w:rPr>
          <w:rFonts w:ascii="Republika" w:hAnsi="Republika"/>
          <w:b/>
          <w:bCs/>
          <w:iCs/>
        </w:rPr>
        <w:t>vodilne</w:t>
      </w:r>
      <w:proofErr w:type="spellEnd"/>
    </w:p>
    <w:p w14:paraId="6CF9A87B" w14:textId="77777777" w:rsidR="00EF5032" w:rsidRPr="00D850C3" w:rsidRDefault="00EF5032" w:rsidP="00EF5032">
      <w:pPr>
        <w:pStyle w:val="datumtevilka"/>
        <w:tabs>
          <w:tab w:val="clear" w:pos="1701"/>
          <w:tab w:val="left" w:pos="0"/>
          <w:tab w:val="left" w:pos="993"/>
        </w:tabs>
        <w:spacing w:before="120"/>
        <w:jc w:val="center"/>
        <w:rPr>
          <w:color w:val="FF0000"/>
        </w:rPr>
      </w:pPr>
      <w:r w:rsidRPr="00D850C3">
        <w:rPr>
          <w:noProof/>
          <w:lang w:eastAsia="en-US"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 wp14:anchorId="24C64EDD" wp14:editId="66CC3FA9">
                <wp:simplePos x="0" y="0"/>
                <wp:positionH relativeFrom="page">
                  <wp:posOffset>1095375</wp:posOffset>
                </wp:positionH>
                <wp:positionV relativeFrom="page">
                  <wp:posOffset>1990725</wp:posOffset>
                </wp:positionV>
                <wp:extent cx="2520315" cy="45719"/>
                <wp:effectExtent l="0" t="0" r="13335" b="12065"/>
                <wp:wrapTopAndBottom/>
                <wp:docPr id="3" name="Text Box 2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4E6E8" w14:textId="77777777" w:rsidR="00EF5032" w:rsidRPr="00703E89" w:rsidRDefault="00EF5032" w:rsidP="00EF50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64E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rostor za vnos naslovnika&#10;" style="position:absolute;left:0;text-align:left;margin-left:86.25pt;margin-top:156.75pt;width:198.45pt;height:3.6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" o:allowoverlap="f" filled="f" stroked="f">
                <v:textbox inset="0,0,0,0">
                  <w:txbxContent>
                    <w:p w14:paraId="2F24E6E8" w14:textId="77777777" w:rsidR="00EF5032" w:rsidRPr="00703E89" w:rsidRDefault="00EF5032" w:rsidP="00EF5032"/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40C15ED6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  <w:b/>
          <w:bCs/>
        </w:rPr>
        <w:t>PODATKI DELODAJALCA</w:t>
      </w:r>
    </w:p>
    <w:p w14:paraId="555FFDCD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 xml:space="preserve">Naziv organa/organizacije: </w:t>
      </w:r>
    </w:p>
    <w:p w14:paraId="5E9874F1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 xml:space="preserve">Naslov: </w:t>
      </w:r>
    </w:p>
    <w:p w14:paraId="19CB28BB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Kontaktna oseba:</w:t>
      </w:r>
    </w:p>
    <w:p w14:paraId="21E645FB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Telefonska številka kontaktne osebe:</w:t>
      </w:r>
    </w:p>
    <w:p w14:paraId="1A1782EE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E-naslov kontaktne osebe:</w:t>
      </w:r>
    </w:p>
    <w:p w14:paraId="1306A8A6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  <w:b/>
          <w:bCs/>
        </w:rPr>
      </w:pPr>
    </w:p>
    <w:p w14:paraId="0180A706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  <w:b/>
          <w:bCs/>
        </w:rPr>
        <w:t xml:space="preserve">PODATKI KANDIDATA </w:t>
      </w:r>
    </w:p>
    <w:p w14:paraId="3F9445EE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 xml:space="preserve">Ime in priimek: </w:t>
      </w:r>
    </w:p>
    <w:p w14:paraId="364B9082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Elektronski naslov:</w:t>
      </w:r>
    </w:p>
    <w:p w14:paraId="0BF39064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EMŠO:</w:t>
      </w:r>
    </w:p>
    <w:p w14:paraId="19F6F28B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  <w:r w:rsidRPr="00137BD1">
        <w:rPr>
          <w:rFonts w:ascii="Republika" w:hAnsi="Republika"/>
        </w:rPr>
        <w:t>Delovno mesto:</w:t>
      </w:r>
    </w:p>
    <w:p w14:paraId="31C38A66" w14:textId="77777777" w:rsidR="00EF5032" w:rsidRPr="00137BD1" w:rsidRDefault="00EF5032" w:rsidP="00EF5032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09457980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  <w:r w:rsidRPr="002D3727">
        <w:rPr>
          <w:rFonts w:ascii="Republika" w:hAnsi="Republika"/>
        </w:rPr>
        <w:t>S podpisom kandidat izjavlja, da:</w:t>
      </w:r>
    </w:p>
    <w:p w14:paraId="4952E211" w14:textId="77777777" w:rsidR="002D3727" w:rsidRPr="002D3727" w:rsidRDefault="002D3727" w:rsidP="0087087E">
      <w:pPr>
        <w:tabs>
          <w:tab w:val="left" w:pos="66"/>
        </w:tabs>
        <w:spacing w:before="120" w:after="120"/>
        <w:jc w:val="both"/>
        <w:rPr>
          <w:rFonts w:ascii="Republika" w:hAnsi="Republika"/>
        </w:rPr>
      </w:pPr>
      <w:r w:rsidRPr="002D3727">
        <w:rPr>
          <w:rFonts w:ascii="Republika" w:hAnsi="Republika"/>
        </w:rPr>
        <w:t>-</w:t>
      </w:r>
      <w:r w:rsidRPr="002D3727">
        <w:rPr>
          <w:rFonts w:ascii="Republika" w:hAnsi="Republika"/>
        </w:rPr>
        <w:tab/>
        <w:t>bo usposabljanje v skupnem obsegu 6 pedagoških ur zaključil v 2 mesecih od prvega srečanja z mentorjem (v nasprotnem primeru o tem obvesti Upravno akademijo na upravna.akademija@gov.si).</w:t>
      </w:r>
    </w:p>
    <w:p w14:paraId="0BB7735B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17D120FC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  <w:r w:rsidRPr="002D3727">
        <w:rPr>
          <w:rFonts w:ascii="Republika" w:hAnsi="Republika"/>
        </w:rPr>
        <w:t xml:space="preserve">Podpis kandidata: </w:t>
      </w:r>
    </w:p>
    <w:p w14:paraId="4CEB1C7E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72B0E968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07F7409B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33763DAC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  <w:r w:rsidRPr="002D3727">
        <w:rPr>
          <w:rFonts w:ascii="Republika" w:hAnsi="Republika"/>
        </w:rPr>
        <w:t>S podpisom odgovorna oseba izjavlja, da:</w:t>
      </w:r>
    </w:p>
    <w:p w14:paraId="5A28AE46" w14:textId="77777777" w:rsidR="002D3727" w:rsidRPr="002D3727" w:rsidRDefault="002D3727" w:rsidP="0087087E">
      <w:pPr>
        <w:tabs>
          <w:tab w:val="left" w:pos="66"/>
        </w:tabs>
        <w:spacing w:before="120" w:after="120"/>
        <w:jc w:val="both"/>
        <w:rPr>
          <w:rFonts w:ascii="Republika" w:hAnsi="Republika"/>
        </w:rPr>
      </w:pPr>
      <w:r w:rsidRPr="002D3727">
        <w:rPr>
          <w:rFonts w:ascii="Republika" w:hAnsi="Republika"/>
        </w:rPr>
        <w:t>-</w:t>
      </w:r>
      <w:r w:rsidRPr="002D3727">
        <w:rPr>
          <w:rFonts w:ascii="Republika" w:hAnsi="Republika"/>
        </w:rPr>
        <w:tab/>
        <w:t>je kandidat vodilni javni uslužbenec, zaposlen na najvišjem vodilnem delovnem mestu v javnem sektorju.</w:t>
      </w:r>
    </w:p>
    <w:p w14:paraId="65B29582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0F1E9384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  <w:r w:rsidRPr="002D3727">
        <w:rPr>
          <w:rFonts w:ascii="Republika" w:hAnsi="Republika"/>
        </w:rPr>
        <w:t xml:space="preserve">Ime in podpis odgovorne osebe: </w:t>
      </w:r>
    </w:p>
    <w:p w14:paraId="230DE906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67B15C40" w14:textId="77777777" w:rsidR="002D3727" w:rsidRPr="002D3727" w:rsidRDefault="002D3727" w:rsidP="002D3727">
      <w:pPr>
        <w:tabs>
          <w:tab w:val="left" w:pos="66"/>
        </w:tabs>
        <w:spacing w:before="120" w:after="120"/>
        <w:rPr>
          <w:rFonts w:ascii="Republika" w:hAnsi="Republika"/>
        </w:rPr>
      </w:pPr>
    </w:p>
    <w:p w14:paraId="70CE74F9" w14:textId="77777777" w:rsidR="002D3727" w:rsidRDefault="002D3727" w:rsidP="0087087E">
      <w:pPr>
        <w:tabs>
          <w:tab w:val="left" w:pos="66"/>
        </w:tabs>
        <w:spacing w:before="120" w:after="120"/>
        <w:jc w:val="both"/>
        <w:rPr>
          <w:rFonts w:ascii="Republika" w:hAnsi="Republika"/>
        </w:rPr>
      </w:pPr>
      <w:r w:rsidRPr="002D3727">
        <w:rPr>
          <w:rFonts w:ascii="Republika" w:hAnsi="Republika"/>
        </w:rPr>
        <w:t xml:space="preserve">* V primeru, da ste v svoji organizaciji najvišji vodilni, se podpišite dvakrat, kot kandidat in kot odgovorna oseba. </w:t>
      </w:r>
    </w:p>
    <w:p w14:paraId="6277C1CB" w14:textId="6A75F489" w:rsidR="005D1372" w:rsidRDefault="005D1372" w:rsidP="007A6936">
      <w:pPr>
        <w:pStyle w:val="podpisi"/>
        <w:rPr>
          <w:lang w:val="sl-SI"/>
        </w:rPr>
      </w:pPr>
    </w:p>
    <w:sectPr w:rsidR="005D1372" w:rsidSect="002D3727">
      <w:headerReference w:type="default" r:id="rId7"/>
      <w:headerReference w:type="first" r:id="rId8"/>
      <w:pgSz w:w="11900" w:h="16840" w:code="9"/>
      <w:pgMar w:top="1701" w:right="1701" w:bottom="28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5F3B" w14:textId="77777777" w:rsidR="00D10526" w:rsidRDefault="00D10526">
      <w:r>
        <w:separator/>
      </w:r>
    </w:p>
  </w:endnote>
  <w:endnote w:type="continuationSeparator" w:id="0">
    <w:p w14:paraId="726FE046" w14:textId="77777777" w:rsidR="00D10526" w:rsidRDefault="00D1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0F0B0" w14:textId="77777777" w:rsidR="00D10526" w:rsidRDefault="00D10526">
      <w:r>
        <w:separator/>
      </w:r>
    </w:p>
  </w:footnote>
  <w:footnote w:type="continuationSeparator" w:id="0">
    <w:p w14:paraId="0B35221D" w14:textId="77777777" w:rsidR="00D10526" w:rsidRDefault="00D10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6AF8" w14:textId="77777777" w:rsidR="00E43E40" w:rsidRPr="00110CBD" w:rsidRDefault="00E43E40" w:rsidP="00E43E40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E43E40" w:rsidRPr="008F3500" w14:paraId="4E6ED75D" w14:textId="77777777">
      <w:trPr>
        <w:cantSplit/>
        <w:trHeight w:hRule="exact" w:val="847"/>
      </w:trPr>
      <w:tc>
        <w:tcPr>
          <w:tcW w:w="567" w:type="dxa"/>
        </w:tcPr>
        <w:p w14:paraId="3FCEA703" w14:textId="77777777" w:rsidR="00E43E40" w:rsidRDefault="00E43E40" w:rsidP="00E43E40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75E9E7AB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969733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4D752A8B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2EDE71F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BC854D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6F6ADDD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1CD9456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6C0A49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7775713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854577C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76ACF2E1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63EEA2D6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4E9EABF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2CDF76A8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13D7D9A2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  <w:p w14:paraId="5AC4E415" w14:textId="77777777" w:rsidR="00E43E40" w:rsidRPr="006D42D9" w:rsidRDefault="00E43E40" w:rsidP="00E43E40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D48ED8B" w14:textId="166D949F" w:rsidR="00E43E40" w:rsidRPr="008F3500" w:rsidRDefault="003E307A" w:rsidP="00E43E40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2336" behindDoc="0" locked="0" layoutInCell="1" allowOverlap="1" wp14:anchorId="72A0D467" wp14:editId="51038EC4">
          <wp:simplePos x="0" y="0"/>
          <wp:positionH relativeFrom="column">
            <wp:posOffset>3837940</wp:posOffset>
          </wp:positionH>
          <wp:positionV relativeFrom="paragraph">
            <wp:posOffset>-25915</wp:posOffset>
          </wp:positionV>
          <wp:extent cx="2098536" cy="506095"/>
          <wp:effectExtent l="0" t="0" r="0" b="8255"/>
          <wp:wrapThrough wrapText="bothSides">
            <wp:wrapPolygon edited="0">
              <wp:start x="0" y="0"/>
              <wp:lineTo x="0" y="21139"/>
              <wp:lineTo x="7649" y="21139"/>
              <wp:lineTo x="14513" y="21139"/>
              <wp:lineTo x="19809" y="17887"/>
              <wp:lineTo x="19809" y="7317"/>
              <wp:lineTo x="15102" y="2439"/>
              <wp:lineTo x="7649" y="0"/>
              <wp:lineTo x="0" y="0"/>
            </wp:wrapPolygon>
          </wp:wrapThrough>
          <wp:docPr id="318401924" name="Slika 318401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536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0288" behindDoc="0" locked="0" layoutInCell="1" allowOverlap="1" wp14:anchorId="24712E50" wp14:editId="4B381784">
          <wp:simplePos x="0" y="0"/>
          <wp:positionH relativeFrom="column">
            <wp:posOffset>2447290</wp:posOffset>
          </wp:positionH>
          <wp:positionV relativeFrom="paragraph">
            <wp:posOffset>-26035</wp:posOffset>
          </wp:positionV>
          <wp:extent cx="1005840" cy="506095"/>
          <wp:effectExtent l="0" t="0" r="3810" b="8255"/>
          <wp:wrapThrough wrapText="bothSides">
            <wp:wrapPolygon edited="0">
              <wp:start x="0" y="0"/>
              <wp:lineTo x="0" y="19513"/>
              <wp:lineTo x="17182" y="21139"/>
              <wp:lineTo x="21273" y="21139"/>
              <wp:lineTo x="21273" y="13009"/>
              <wp:lineTo x="19636" y="0"/>
              <wp:lineTo x="0" y="0"/>
            </wp:wrapPolygon>
          </wp:wrapThrough>
          <wp:docPr id="479309045" name="Slika 479309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98D"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78985EFD" wp14:editId="0881036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94CF0A" id="Line 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4CYFyRUCAAAn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="00E43E40" w:rsidRPr="008F3500">
      <w:rPr>
        <w:rFonts w:ascii="Republika" w:hAnsi="Republika"/>
      </w:rPr>
      <w:t>REPUBLIKA SLOVENIJA</w:t>
    </w:r>
  </w:p>
  <w:p w14:paraId="41CDB068" w14:textId="307A25F2" w:rsidR="00E43E40" w:rsidRPr="00892AF2" w:rsidRDefault="00E43E40" w:rsidP="00D4795D">
    <w:pPr>
      <w:pStyle w:val="Glava"/>
      <w:tabs>
        <w:tab w:val="clear" w:pos="4320"/>
        <w:tab w:val="clear" w:pos="8640"/>
        <w:tab w:val="left" w:pos="5112"/>
      </w:tabs>
      <w:spacing w:after="60" w:line="240" w:lineRule="exact"/>
      <w:rPr>
        <w:rFonts w:ascii="Republika" w:hAnsi="Republika"/>
        <w:b/>
        <w:caps/>
      </w:rPr>
    </w:pPr>
    <w:r w:rsidRPr="00892AF2">
      <w:rPr>
        <w:rFonts w:ascii="Republika" w:hAnsi="Republika"/>
        <w:b/>
        <w:caps/>
      </w:rPr>
      <w:t xml:space="preserve">Ministrstvo za </w:t>
    </w:r>
    <w:r w:rsidR="00892AF2">
      <w:rPr>
        <w:rFonts w:ascii="Republika" w:hAnsi="Republika"/>
        <w:b/>
        <w:caps/>
      </w:rPr>
      <w:t xml:space="preserve">NOTRANJE ZADEVE IN </w:t>
    </w:r>
    <w:r w:rsidR="00383CB6" w:rsidRPr="00892AF2">
      <w:rPr>
        <w:rFonts w:ascii="Republika" w:hAnsi="Republika"/>
        <w:b/>
        <w:caps/>
      </w:rPr>
      <w:t>javno upravo</w:t>
    </w:r>
    <w:r w:rsidR="003E307A" w:rsidRPr="00892AF2">
      <w:rPr>
        <w:rFonts w:ascii="Republika" w:hAnsi="Republika"/>
        <w:b/>
        <w:caps/>
      </w:rPr>
      <w:t xml:space="preserve">  </w:t>
    </w:r>
  </w:p>
  <w:p w14:paraId="0AF5677E" w14:textId="28862719" w:rsidR="00E43E40" w:rsidRDefault="00C7298D" w:rsidP="00E43E40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86B5044" wp14:editId="27F32B1A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AB67E2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7rS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Ah67rS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E43E40">
      <w:rPr>
        <w:rFonts w:ascii="Republika" w:hAnsi="Republika"/>
      </w:rPr>
      <w:t xml:space="preserve">DIREKTORAT ZA </w:t>
    </w:r>
    <w:r w:rsidR="00892AF2">
      <w:rPr>
        <w:rFonts w:ascii="Republika" w:hAnsi="Republika"/>
      </w:rPr>
      <w:t>JAVNI SEKTOR</w:t>
    </w:r>
    <w:r w:rsidR="00E43E40">
      <w:rPr>
        <w:rFonts w:ascii="Republika" w:hAnsi="Republika"/>
      </w:rPr>
      <w:br/>
    </w:r>
    <w:r w:rsidR="00E43E40" w:rsidRPr="00D4795D">
      <w:rPr>
        <w:rFonts w:ascii="Republika" w:hAnsi="Republika"/>
        <w:sz w:val="6"/>
        <w:szCs w:val="6"/>
      </w:rPr>
      <w:br/>
    </w:r>
    <w:r w:rsidR="00E43E40">
      <w:rPr>
        <w:rFonts w:ascii="Republika" w:hAnsi="Republika"/>
      </w:rPr>
      <w:t>Upravna akademija</w:t>
    </w:r>
  </w:p>
  <w:p w14:paraId="038FFADC" w14:textId="77777777" w:rsidR="00E43E40" w:rsidRPr="008F3500" w:rsidRDefault="00E43E40" w:rsidP="002027AC">
    <w:pPr>
      <w:pStyle w:val="Glava"/>
      <w:tabs>
        <w:tab w:val="clear" w:pos="4320"/>
        <w:tab w:val="clear" w:pos="8640"/>
        <w:tab w:val="left" w:pos="5112"/>
      </w:tabs>
      <w:spacing w:before="60" w:line="240" w:lineRule="exact"/>
      <w:rPr>
        <w:rFonts w:cs="Arial"/>
        <w:sz w:val="16"/>
      </w:rPr>
    </w:pP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01 478 18 11</w:t>
    </w:r>
  </w:p>
  <w:p w14:paraId="4597723C" w14:textId="77777777" w:rsidR="00E43E40" w:rsidRPr="008F3500" w:rsidRDefault="00E43E40" w:rsidP="00E43E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383CB6">
      <w:rPr>
        <w:rFonts w:cs="Arial"/>
        <w:sz w:val="16"/>
      </w:rPr>
      <w:t>ju</w:t>
    </w:r>
    <w:r>
      <w:rPr>
        <w:rFonts w:cs="Arial"/>
        <w:sz w:val="16"/>
      </w:rPr>
      <w:t>@gov.si</w:t>
    </w:r>
  </w:p>
  <w:p w14:paraId="5E0636FF" w14:textId="77777777" w:rsidR="00E43E40" w:rsidRPr="008F3500" w:rsidRDefault="00E43E40" w:rsidP="009F168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383CB6">
      <w:rPr>
        <w:rFonts w:cs="Arial"/>
        <w:sz w:val="16"/>
      </w:rPr>
      <w:t>ju</w:t>
    </w:r>
    <w:r>
      <w:rPr>
        <w:rFonts w:cs="Arial"/>
        <w:sz w:val="16"/>
      </w:rPr>
      <w:t>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0540"/>
    <w:multiLevelType w:val="hybridMultilevel"/>
    <w:tmpl w:val="DA1CDC4C"/>
    <w:lvl w:ilvl="0" w:tplc="0E2286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C1BF4"/>
    <w:multiLevelType w:val="hybridMultilevel"/>
    <w:tmpl w:val="8432E18A"/>
    <w:lvl w:ilvl="0" w:tplc="D3723430">
      <w:start w:val="27"/>
      <w:numFmt w:val="bullet"/>
      <w:lvlText w:val="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1C19D2"/>
    <w:multiLevelType w:val="hybridMultilevel"/>
    <w:tmpl w:val="9E7467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728AB"/>
    <w:multiLevelType w:val="hybridMultilevel"/>
    <w:tmpl w:val="CA4ECA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33448"/>
    <w:multiLevelType w:val="hybridMultilevel"/>
    <w:tmpl w:val="E32CC5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D19BE"/>
    <w:multiLevelType w:val="hybridMultilevel"/>
    <w:tmpl w:val="95CE8F7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B6505A9"/>
    <w:multiLevelType w:val="hybridMultilevel"/>
    <w:tmpl w:val="A340416C"/>
    <w:lvl w:ilvl="0" w:tplc="739C82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72213"/>
    <w:multiLevelType w:val="hybridMultilevel"/>
    <w:tmpl w:val="D84433D2"/>
    <w:lvl w:ilvl="0" w:tplc="F510F78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FE04608"/>
    <w:multiLevelType w:val="hybridMultilevel"/>
    <w:tmpl w:val="0D3053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D05AD"/>
    <w:multiLevelType w:val="hybridMultilevel"/>
    <w:tmpl w:val="1E46C2AE"/>
    <w:lvl w:ilvl="0" w:tplc="EB780B04">
      <w:start w:val="1"/>
      <w:numFmt w:val="bullet"/>
      <w:lvlText w:val="-"/>
      <w:lvlJc w:val="left"/>
      <w:pPr>
        <w:ind w:left="720" w:hanging="360"/>
      </w:pPr>
      <w:rPr>
        <w:rFonts w:ascii="MS Gothic" w:eastAsia="MS Gothic" w:hAnsi="MS Gothic" w:cs="Times New Roman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075255">
    <w:abstractNumId w:val="7"/>
  </w:num>
  <w:num w:numId="2" w16cid:durableId="1166938971">
    <w:abstractNumId w:val="5"/>
  </w:num>
  <w:num w:numId="3" w16cid:durableId="816073459">
    <w:abstractNumId w:val="0"/>
  </w:num>
  <w:num w:numId="4" w16cid:durableId="697699933">
    <w:abstractNumId w:val="3"/>
  </w:num>
  <w:num w:numId="5" w16cid:durableId="369575891">
    <w:abstractNumId w:val="2"/>
  </w:num>
  <w:num w:numId="6" w16cid:durableId="1662267833">
    <w:abstractNumId w:val="4"/>
  </w:num>
  <w:num w:numId="7" w16cid:durableId="1078600181">
    <w:abstractNumId w:val="6"/>
  </w:num>
  <w:num w:numId="8" w16cid:durableId="597832700">
    <w:abstractNumId w:val="1"/>
  </w:num>
  <w:num w:numId="9" w16cid:durableId="858852491">
    <w:abstractNumId w:val="8"/>
  </w:num>
  <w:num w:numId="10" w16cid:durableId="1841312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E"/>
    <w:rsid w:val="00000C3D"/>
    <w:rsid w:val="000150EA"/>
    <w:rsid w:val="00064465"/>
    <w:rsid w:val="00080569"/>
    <w:rsid w:val="00086851"/>
    <w:rsid w:val="000904E2"/>
    <w:rsid w:val="00091972"/>
    <w:rsid w:val="000A2A4B"/>
    <w:rsid w:val="000B2D54"/>
    <w:rsid w:val="000B40E3"/>
    <w:rsid w:val="000E3238"/>
    <w:rsid w:val="00100F3F"/>
    <w:rsid w:val="00116062"/>
    <w:rsid w:val="00116BB7"/>
    <w:rsid w:val="00131C7A"/>
    <w:rsid w:val="00157888"/>
    <w:rsid w:val="001616E7"/>
    <w:rsid w:val="00162B95"/>
    <w:rsid w:val="00183D80"/>
    <w:rsid w:val="0019210D"/>
    <w:rsid w:val="001A33C2"/>
    <w:rsid w:val="001C397C"/>
    <w:rsid w:val="001D0FA1"/>
    <w:rsid w:val="001D52E0"/>
    <w:rsid w:val="001F2DFC"/>
    <w:rsid w:val="001F7860"/>
    <w:rsid w:val="00200148"/>
    <w:rsid w:val="002027AC"/>
    <w:rsid w:val="00223516"/>
    <w:rsid w:val="00283509"/>
    <w:rsid w:val="00292D06"/>
    <w:rsid w:val="002A657A"/>
    <w:rsid w:val="002B5B2B"/>
    <w:rsid w:val="002C019F"/>
    <w:rsid w:val="002D3727"/>
    <w:rsid w:val="003030DE"/>
    <w:rsid w:val="003073A5"/>
    <w:rsid w:val="00313A11"/>
    <w:rsid w:val="00317148"/>
    <w:rsid w:val="003177CA"/>
    <w:rsid w:val="00325811"/>
    <w:rsid w:val="0034689E"/>
    <w:rsid w:val="00347E01"/>
    <w:rsid w:val="0035313B"/>
    <w:rsid w:val="00366725"/>
    <w:rsid w:val="00383CB6"/>
    <w:rsid w:val="00395139"/>
    <w:rsid w:val="003A71D8"/>
    <w:rsid w:val="003B47D6"/>
    <w:rsid w:val="003C32C8"/>
    <w:rsid w:val="003C7C7C"/>
    <w:rsid w:val="003D35E9"/>
    <w:rsid w:val="003E2C26"/>
    <w:rsid w:val="003E307A"/>
    <w:rsid w:val="003E4464"/>
    <w:rsid w:val="003E4E9C"/>
    <w:rsid w:val="0041289D"/>
    <w:rsid w:val="00446F88"/>
    <w:rsid w:val="0045427B"/>
    <w:rsid w:val="00454ACB"/>
    <w:rsid w:val="00454F18"/>
    <w:rsid w:val="00462C0C"/>
    <w:rsid w:val="00492DDC"/>
    <w:rsid w:val="004A1837"/>
    <w:rsid w:val="004C7C1B"/>
    <w:rsid w:val="004D0BB5"/>
    <w:rsid w:val="00513DFD"/>
    <w:rsid w:val="0053610B"/>
    <w:rsid w:val="0054798B"/>
    <w:rsid w:val="00555B8A"/>
    <w:rsid w:val="005717FB"/>
    <w:rsid w:val="00572D1B"/>
    <w:rsid w:val="005758B1"/>
    <w:rsid w:val="005A783B"/>
    <w:rsid w:val="005B1ABB"/>
    <w:rsid w:val="005B3C01"/>
    <w:rsid w:val="005D1372"/>
    <w:rsid w:val="005E6573"/>
    <w:rsid w:val="00650FB7"/>
    <w:rsid w:val="006511E2"/>
    <w:rsid w:val="0065498C"/>
    <w:rsid w:val="00654D03"/>
    <w:rsid w:val="00661052"/>
    <w:rsid w:val="006959A4"/>
    <w:rsid w:val="006A2281"/>
    <w:rsid w:val="006A420C"/>
    <w:rsid w:val="006B566B"/>
    <w:rsid w:val="006E142D"/>
    <w:rsid w:val="006F0E17"/>
    <w:rsid w:val="00703E89"/>
    <w:rsid w:val="0070481F"/>
    <w:rsid w:val="00723615"/>
    <w:rsid w:val="007252F2"/>
    <w:rsid w:val="0073440E"/>
    <w:rsid w:val="00767CE8"/>
    <w:rsid w:val="00797265"/>
    <w:rsid w:val="007A6936"/>
    <w:rsid w:val="007D65AE"/>
    <w:rsid w:val="00816B0D"/>
    <w:rsid w:val="008243DE"/>
    <w:rsid w:val="00825A8A"/>
    <w:rsid w:val="008261B6"/>
    <w:rsid w:val="00865BDA"/>
    <w:rsid w:val="0087087E"/>
    <w:rsid w:val="00881D65"/>
    <w:rsid w:val="0088694D"/>
    <w:rsid w:val="00892AF2"/>
    <w:rsid w:val="008C5A3F"/>
    <w:rsid w:val="008D65FA"/>
    <w:rsid w:val="008E1550"/>
    <w:rsid w:val="008E2927"/>
    <w:rsid w:val="008F7BD2"/>
    <w:rsid w:val="00904E4C"/>
    <w:rsid w:val="00906AF3"/>
    <w:rsid w:val="00906D94"/>
    <w:rsid w:val="00932C7D"/>
    <w:rsid w:val="00942494"/>
    <w:rsid w:val="0094545F"/>
    <w:rsid w:val="00956E50"/>
    <w:rsid w:val="00964C40"/>
    <w:rsid w:val="00970737"/>
    <w:rsid w:val="0097116F"/>
    <w:rsid w:val="00972566"/>
    <w:rsid w:val="00977054"/>
    <w:rsid w:val="00980CFE"/>
    <w:rsid w:val="009942CB"/>
    <w:rsid w:val="009A1A1C"/>
    <w:rsid w:val="009B6365"/>
    <w:rsid w:val="009F168E"/>
    <w:rsid w:val="009F3878"/>
    <w:rsid w:val="009F7AE3"/>
    <w:rsid w:val="00A055FA"/>
    <w:rsid w:val="00A077FD"/>
    <w:rsid w:val="00A27A1F"/>
    <w:rsid w:val="00A32846"/>
    <w:rsid w:val="00A4394B"/>
    <w:rsid w:val="00A53FD6"/>
    <w:rsid w:val="00A57C40"/>
    <w:rsid w:val="00A61BA3"/>
    <w:rsid w:val="00A64044"/>
    <w:rsid w:val="00A71C3F"/>
    <w:rsid w:val="00A71F1A"/>
    <w:rsid w:val="00A9620A"/>
    <w:rsid w:val="00AB4FB2"/>
    <w:rsid w:val="00AD2189"/>
    <w:rsid w:val="00AD23A9"/>
    <w:rsid w:val="00AE2645"/>
    <w:rsid w:val="00AE789B"/>
    <w:rsid w:val="00B10976"/>
    <w:rsid w:val="00B129E4"/>
    <w:rsid w:val="00B17707"/>
    <w:rsid w:val="00B25393"/>
    <w:rsid w:val="00B43940"/>
    <w:rsid w:val="00B43A82"/>
    <w:rsid w:val="00B47C7A"/>
    <w:rsid w:val="00B60000"/>
    <w:rsid w:val="00B718A8"/>
    <w:rsid w:val="00B764A0"/>
    <w:rsid w:val="00B9263F"/>
    <w:rsid w:val="00B934C6"/>
    <w:rsid w:val="00BB7AE7"/>
    <w:rsid w:val="00BC4346"/>
    <w:rsid w:val="00BC4A93"/>
    <w:rsid w:val="00BD5645"/>
    <w:rsid w:val="00C0507B"/>
    <w:rsid w:val="00C14465"/>
    <w:rsid w:val="00C44A84"/>
    <w:rsid w:val="00C518E1"/>
    <w:rsid w:val="00C7298D"/>
    <w:rsid w:val="00C73077"/>
    <w:rsid w:val="00C758AA"/>
    <w:rsid w:val="00C84997"/>
    <w:rsid w:val="00C853B0"/>
    <w:rsid w:val="00C91226"/>
    <w:rsid w:val="00CC194B"/>
    <w:rsid w:val="00CC3454"/>
    <w:rsid w:val="00CD1C4F"/>
    <w:rsid w:val="00CE3A18"/>
    <w:rsid w:val="00CF43E9"/>
    <w:rsid w:val="00D10526"/>
    <w:rsid w:val="00D34D4F"/>
    <w:rsid w:val="00D4795D"/>
    <w:rsid w:val="00D74104"/>
    <w:rsid w:val="00D749D8"/>
    <w:rsid w:val="00DA587B"/>
    <w:rsid w:val="00DC2DBF"/>
    <w:rsid w:val="00DE6FA4"/>
    <w:rsid w:val="00E256C3"/>
    <w:rsid w:val="00E342AF"/>
    <w:rsid w:val="00E36695"/>
    <w:rsid w:val="00E43E40"/>
    <w:rsid w:val="00E90120"/>
    <w:rsid w:val="00E93181"/>
    <w:rsid w:val="00E9451C"/>
    <w:rsid w:val="00ED4051"/>
    <w:rsid w:val="00ED6599"/>
    <w:rsid w:val="00EE0AA9"/>
    <w:rsid w:val="00EF5032"/>
    <w:rsid w:val="00F061BA"/>
    <w:rsid w:val="00F07482"/>
    <w:rsid w:val="00F1101C"/>
    <w:rsid w:val="00F12F3E"/>
    <w:rsid w:val="00F374B8"/>
    <w:rsid w:val="00F40152"/>
    <w:rsid w:val="00F43C54"/>
    <w:rsid w:val="00F44806"/>
    <w:rsid w:val="00F46299"/>
    <w:rsid w:val="00F50256"/>
    <w:rsid w:val="00F55989"/>
    <w:rsid w:val="00F7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B6CD8"/>
  <w15:chartTrackingRefBased/>
  <w15:docId w15:val="{AE1F1ED7-4D20-4467-B878-BF2876F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B3C01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B3C01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5B3C0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5B3C01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5B3C01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rsid w:val="003D35E9"/>
    <w:pPr>
      <w:tabs>
        <w:tab w:val="center" w:pos="4536"/>
        <w:tab w:val="right" w:pos="9072"/>
      </w:tabs>
    </w:pPr>
  </w:style>
  <w:style w:type="character" w:styleId="Hiperpovezava">
    <w:name w:val="Hyperlink"/>
    <w:rsid w:val="001F2DFC"/>
    <w:rPr>
      <w:color w:val="000080"/>
      <w:u w:val="single"/>
    </w:rPr>
  </w:style>
  <w:style w:type="table" w:styleId="Tabelamrea">
    <w:name w:val="Table Grid"/>
    <w:basedOn w:val="Navadnatabela"/>
    <w:rsid w:val="00977054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gradbadokumenta">
    <w:name w:val="Document Map"/>
    <w:basedOn w:val="Navaden"/>
    <w:link w:val="ZgradbadokumentaZnak"/>
    <w:rsid w:val="0034689E"/>
    <w:pPr>
      <w:spacing w:line="260" w:lineRule="atLeast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34689E"/>
    <w:rPr>
      <w:rFonts w:ascii="Tahoma" w:hAnsi="Tahoma" w:cs="Tahoma"/>
      <w:sz w:val="16"/>
      <w:szCs w:val="16"/>
      <w:lang w:val="en-US" w:eastAsia="en-US" w:bidi="ar-SA"/>
    </w:rPr>
  </w:style>
  <w:style w:type="paragraph" w:styleId="Odstavekseznama">
    <w:name w:val="List Paragraph"/>
    <w:basedOn w:val="Navaden"/>
    <w:link w:val="OdstavekseznamaZnak"/>
    <w:uiPriority w:val="34"/>
    <w:qFormat/>
    <w:rsid w:val="00091972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locked/>
    <w:rsid w:val="00BC4A93"/>
    <w:rPr>
      <w:rFonts w:ascii="Arial" w:hAnsi="Arial"/>
      <w:szCs w:val="24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F5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UA%20-%20nove\UA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UA_dopis</Template>
  <TotalTime>2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Nina Darinka Legat Čož</dc:creator>
  <cp:keywords/>
  <dc:description/>
  <cp:lastModifiedBy>Polona Biba Drol</cp:lastModifiedBy>
  <cp:revision>4</cp:revision>
  <cp:lastPrinted>2023-01-03T08:51:00Z</cp:lastPrinted>
  <dcterms:created xsi:type="dcterms:W3CDTF">2026-08-19T12:24:00Z</dcterms:created>
  <dcterms:modified xsi:type="dcterms:W3CDTF">2026-08-19T12:25:00Z</dcterms:modified>
</cp:coreProperties>
</file>