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037DC" w14:textId="77777777" w:rsidR="003A5487" w:rsidRDefault="003A5487" w:rsidP="00F528C4">
      <w:pPr>
        <w:pStyle w:val="podpisi"/>
        <w:tabs>
          <w:tab w:val="clear" w:pos="3402"/>
          <w:tab w:val="left" w:pos="66"/>
        </w:tabs>
        <w:spacing w:before="120" w:after="120"/>
        <w:jc w:val="center"/>
        <w:rPr>
          <w:rFonts w:ascii="Republika" w:hAnsi="Republika"/>
          <w:b/>
          <w:bCs/>
          <w:sz w:val="24"/>
          <w:szCs w:val="32"/>
          <w:lang w:val="sl-SI"/>
        </w:rPr>
      </w:pPr>
    </w:p>
    <w:p w14:paraId="1B3B0838" w14:textId="010BF059" w:rsidR="00F528C4" w:rsidRDefault="001F79D9" w:rsidP="00F528C4">
      <w:pPr>
        <w:pStyle w:val="podpisi"/>
        <w:tabs>
          <w:tab w:val="clear" w:pos="3402"/>
          <w:tab w:val="left" w:pos="66"/>
        </w:tabs>
        <w:spacing w:before="120" w:after="120"/>
        <w:jc w:val="center"/>
        <w:rPr>
          <w:rFonts w:ascii="Republika" w:hAnsi="Republika"/>
          <w:b/>
          <w:bCs/>
          <w:sz w:val="24"/>
          <w:szCs w:val="32"/>
          <w:lang w:val="sl-SI"/>
        </w:rPr>
      </w:pPr>
      <w:r w:rsidRPr="00D071F9">
        <w:rPr>
          <w:rFonts w:ascii="Republika" w:hAnsi="Republika"/>
          <w:b/>
          <w:bCs/>
          <w:sz w:val="24"/>
          <w:szCs w:val="32"/>
          <w:lang w:val="sl-SI"/>
        </w:rPr>
        <w:t>OBRAZEC ZA PRIJAVO</w:t>
      </w:r>
    </w:p>
    <w:p w14:paraId="4D784ED7" w14:textId="347F9C88" w:rsidR="00F528C4" w:rsidRPr="00F528C4" w:rsidRDefault="00F528C4" w:rsidP="00F528C4">
      <w:pPr>
        <w:pStyle w:val="podpisi"/>
        <w:tabs>
          <w:tab w:val="clear" w:pos="3402"/>
          <w:tab w:val="left" w:pos="66"/>
        </w:tabs>
        <w:spacing w:before="120" w:after="120"/>
        <w:jc w:val="center"/>
        <w:rPr>
          <w:rFonts w:ascii="Republika" w:hAnsi="Republika"/>
          <w:b/>
          <w:bCs/>
          <w:lang w:val="sl-SI"/>
        </w:rPr>
      </w:pPr>
      <w:r w:rsidRPr="00F528C4">
        <w:rPr>
          <w:rFonts w:ascii="Republika" w:hAnsi="Republika"/>
          <w:b/>
          <w:bCs/>
          <w:lang w:val="sl-SI"/>
        </w:rPr>
        <w:t xml:space="preserve">Usposabljanje za IKT specialiste (v sodelovanju s </w:t>
      </w:r>
      <w:proofErr w:type="spellStart"/>
      <w:r w:rsidRPr="00F528C4">
        <w:rPr>
          <w:rFonts w:ascii="Republika" w:hAnsi="Republika"/>
          <w:b/>
          <w:bCs/>
          <w:lang w:val="sl-SI"/>
        </w:rPr>
        <w:t>Coursero</w:t>
      </w:r>
      <w:proofErr w:type="spellEnd"/>
      <w:r w:rsidRPr="00F528C4">
        <w:rPr>
          <w:rFonts w:ascii="Republika" w:hAnsi="Republika"/>
          <w:b/>
          <w:bCs/>
          <w:lang w:val="sl-SI"/>
        </w:rPr>
        <w:t>)</w:t>
      </w:r>
    </w:p>
    <w:p w14:paraId="70E32DB3" w14:textId="082E48B5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jc w:val="center"/>
        <w:rPr>
          <w:rFonts w:ascii="Republika" w:hAnsi="Republika"/>
          <w:lang w:val="sl-SI"/>
        </w:rPr>
      </w:pPr>
      <w:r w:rsidRPr="00D071F9">
        <w:rPr>
          <w:rFonts w:ascii="Republika" w:hAnsi="Republika"/>
          <w:i/>
          <w:iCs/>
          <w:lang w:val="sl-SI"/>
        </w:rPr>
        <w:t>Sklop Profesionalne digitalne veščine</w:t>
      </w:r>
    </w:p>
    <w:p w14:paraId="4EFB0AAA" w14:textId="73E7EAFE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47D8D407" w14:textId="77777777" w:rsidR="003A5487" w:rsidRDefault="003A5487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b/>
          <w:bCs/>
          <w:lang w:val="sl-SI"/>
        </w:rPr>
      </w:pPr>
    </w:p>
    <w:p w14:paraId="56130CAF" w14:textId="797991BC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D854B9">
        <w:rPr>
          <w:rFonts w:ascii="Republika" w:hAnsi="Republika"/>
          <w:b/>
          <w:bCs/>
          <w:lang w:val="sl-SI"/>
        </w:rPr>
        <w:t>PODATKI DELODAJALCA</w:t>
      </w:r>
    </w:p>
    <w:p w14:paraId="25D9B94F" w14:textId="57ED5036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Naziv organa/organizacije:</w:t>
      </w:r>
      <w:r w:rsidR="007E369F">
        <w:rPr>
          <w:rFonts w:ascii="Republika" w:hAnsi="Republika"/>
          <w:lang w:val="sl-SI"/>
        </w:rPr>
        <w:t xml:space="preserve"> </w:t>
      </w:r>
    </w:p>
    <w:p w14:paraId="4199EC8C" w14:textId="462B1A7B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 xml:space="preserve">Naslov: </w:t>
      </w:r>
    </w:p>
    <w:p w14:paraId="37868D8E" w14:textId="7EA3CBFA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Kontaktna oseba:</w:t>
      </w:r>
    </w:p>
    <w:p w14:paraId="348F8E74" w14:textId="6CD53A37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Telefonska številka kontaktne osebe:</w:t>
      </w:r>
    </w:p>
    <w:p w14:paraId="06CA7703" w14:textId="3E026F68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E-naslov kontaktne osebe:</w:t>
      </w:r>
    </w:p>
    <w:p w14:paraId="79125859" w14:textId="77777777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2D6E7E7E" w14:textId="77777777" w:rsidR="003A5487" w:rsidRDefault="003A5487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b/>
          <w:bCs/>
          <w:lang w:val="sl-SI"/>
        </w:rPr>
      </w:pPr>
    </w:p>
    <w:p w14:paraId="17F70AD8" w14:textId="0BBEAFE4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D854B9">
        <w:rPr>
          <w:rFonts w:ascii="Republika" w:hAnsi="Republika"/>
          <w:b/>
          <w:bCs/>
          <w:lang w:val="sl-SI"/>
        </w:rPr>
        <w:t>PODATKI KANDIDATA ZA KORIŠČENJE LICENCE</w:t>
      </w:r>
    </w:p>
    <w:p w14:paraId="256FACC4" w14:textId="79AE8DE2" w:rsidR="001F79D9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Ime in priimek:</w:t>
      </w:r>
      <w:r w:rsidR="007E369F">
        <w:rPr>
          <w:rFonts w:ascii="Republika" w:hAnsi="Republika"/>
          <w:lang w:val="sl-SI"/>
        </w:rPr>
        <w:t xml:space="preserve"> </w:t>
      </w:r>
    </w:p>
    <w:p w14:paraId="4F918CDF" w14:textId="5CF12E52" w:rsidR="0031140E" w:rsidRPr="007E369F" w:rsidRDefault="0031140E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Elektronski naslov:</w:t>
      </w:r>
    </w:p>
    <w:p w14:paraId="682C8003" w14:textId="38861B20" w:rsidR="001F79D9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Vloga kandidata</w:t>
      </w:r>
      <w:r w:rsidR="00D854B9">
        <w:rPr>
          <w:rFonts w:ascii="Republika" w:hAnsi="Republika"/>
          <w:lang w:val="sl-SI"/>
        </w:rPr>
        <w:t xml:space="preserve"> (izberete lahko eno možnost)</w:t>
      </w:r>
      <w:r w:rsidRPr="007E369F">
        <w:rPr>
          <w:rFonts w:ascii="Republika" w:hAnsi="Republika"/>
          <w:lang w:val="sl-SI"/>
        </w:rPr>
        <w:t>:</w:t>
      </w:r>
    </w:p>
    <w:p w14:paraId="288A0DB6" w14:textId="77777777" w:rsidR="003A5487" w:rsidRPr="007E369F" w:rsidRDefault="003A5487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69FB55D9" w14:textId="6EAAA3A9" w:rsidR="001F79D9" w:rsidRPr="007E369F" w:rsidRDefault="003A5487" w:rsidP="00095B62">
      <w:pPr>
        <w:spacing w:before="120" w:after="120" w:line="260" w:lineRule="atLeast"/>
        <w:jc w:val="both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-1932344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218" w:rsidRPr="007E369F">
            <w:rPr>
              <w:rFonts w:ascii="Segoe UI Symbol" w:eastAsia="MS Gothic" w:hAnsi="Segoe UI Symbol" w:cs="Segoe UI Symbol"/>
              <w:lang w:val="sl-SI"/>
            </w:rPr>
            <w:t>☐</w:t>
          </w:r>
        </w:sdtContent>
      </w:sdt>
      <w:r w:rsidR="00677218" w:rsidRPr="007E369F">
        <w:rPr>
          <w:rFonts w:ascii="Republika" w:hAnsi="Republika"/>
          <w:lang w:val="sl-SI"/>
        </w:rPr>
        <w:t xml:space="preserve"> </w:t>
      </w:r>
      <w:r w:rsidR="00677218" w:rsidRPr="007E369F">
        <w:rPr>
          <w:rFonts w:ascii="Republika" w:hAnsi="Republika"/>
          <w:lang w:val="sl-SI"/>
        </w:rPr>
        <w:tab/>
      </w:r>
      <w:r w:rsidR="001F79D9" w:rsidRPr="007E369F">
        <w:rPr>
          <w:rFonts w:ascii="Republika" w:hAnsi="Republika"/>
          <w:lang w:val="sl-SI"/>
        </w:rPr>
        <w:t xml:space="preserve">vloga strokovnjaka za razvoj </w:t>
      </w:r>
      <w:r w:rsidR="00F4250F" w:rsidRPr="00D03E24">
        <w:rPr>
          <w:rFonts w:ascii="Republika" w:hAnsi="Republika"/>
          <w:lang w:val="sl-SI"/>
        </w:rPr>
        <w:t>(programerji, razvijalci</w:t>
      </w:r>
      <w:r w:rsidR="00F4250F">
        <w:rPr>
          <w:rFonts w:ascii="Republika" w:hAnsi="Republika"/>
          <w:lang w:val="sl-SI"/>
        </w:rPr>
        <w:t xml:space="preserve"> programske opreme in spletnih strani</w:t>
      </w:r>
      <w:r w:rsidR="00946204">
        <w:rPr>
          <w:rFonts w:ascii="Republika" w:hAnsi="Republika"/>
          <w:lang w:val="sl-SI"/>
        </w:rPr>
        <w:t xml:space="preserve"> </w:t>
      </w:r>
      <w:r w:rsidR="00F4250F">
        <w:rPr>
          <w:rFonts w:ascii="Republika" w:hAnsi="Republika"/>
          <w:lang w:val="sl-SI"/>
        </w:rPr>
        <w:t>…</w:t>
      </w:r>
      <w:r w:rsidR="00F4250F" w:rsidRPr="00D03E24">
        <w:rPr>
          <w:rFonts w:ascii="Republika" w:hAnsi="Republika"/>
          <w:lang w:val="sl-SI"/>
        </w:rPr>
        <w:t>);</w:t>
      </w:r>
    </w:p>
    <w:p w14:paraId="6A19650F" w14:textId="4BC8B6D5" w:rsidR="001F79D9" w:rsidRPr="007E369F" w:rsidRDefault="003A5487" w:rsidP="00095B62">
      <w:pPr>
        <w:spacing w:before="120" w:after="120" w:line="260" w:lineRule="atLeast"/>
        <w:ind w:left="705" w:hanging="705"/>
        <w:jc w:val="both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158743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218" w:rsidRPr="007E369F">
            <w:rPr>
              <w:rFonts w:ascii="Segoe UI Symbol" w:eastAsia="MS Gothic" w:hAnsi="Segoe UI Symbol" w:cs="Segoe UI Symbol"/>
              <w:lang w:val="sl-SI"/>
            </w:rPr>
            <w:t>☐</w:t>
          </w:r>
        </w:sdtContent>
      </w:sdt>
      <w:r w:rsidR="00677218" w:rsidRPr="007E369F">
        <w:rPr>
          <w:rFonts w:ascii="Republika" w:hAnsi="Republika"/>
          <w:lang w:val="sl-SI"/>
        </w:rPr>
        <w:t xml:space="preserve"> </w:t>
      </w:r>
      <w:r w:rsidR="00677218" w:rsidRPr="007E369F">
        <w:rPr>
          <w:rFonts w:ascii="Republika" w:hAnsi="Republika"/>
          <w:lang w:val="sl-SI"/>
        </w:rPr>
        <w:tab/>
      </w:r>
      <w:r w:rsidR="001F79D9" w:rsidRPr="007E369F">
        <w:rPr>
          <w:rFonts w:ascii="Republika" w:hAnsi="Republika"/>
          <w:lang w:val="sl-SI"/>
        </w:rPr>
        <w:t xml:space="preserve">vloga strokovnjaka informacijskih storitev (arhitekti informacijskih sistemov, vsebinski skrbniki aplikacij); </w:t>
      </w:r>
    </w:p>
    <w:p w14:paraId="6B46DA9F" w14:textId="23556C07" w:rsidR="001F79D9" w:rsidRPr="007E369F" w:rsidRDefault="003A5487" w:rsidP="00095B62">
      <w:pPr>
        <w:spacing w:before="120" w:after="120" w:line="260" w:lineRule="atLeast"/>
        <w:jc w:val="both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1979174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218" w:rsidRPr="007E369F">
            <w:rPr>
              <w:rFonts w:ascii="Segoe UI Symbol" w:eastAsia="MS Gothic" w:hAnsi="Segoe UI Symbol" w:cs="Segoe UI Symbol"/>
              <w:lang w:val="sl-SI"/>
            </w:rPr>
            <w:t>☐</w:t>
          </w:r>
        </w:sdtContent>
      </w:sdt>
      <w:r w:rsidR="00677218" w:rsidRPr="007E369F">
        <w:rPr>
          <w:rFonts w:ascii="Republika" w:hAnsi="Republika"/>
          <w:lang w:val="sl-SI"/>
        </w:rPr>
        <w:t xml:space="preserve"> </w:t>
      </w:r>
      <w:r w:rsidR="00677218" w:rsidRPr="007E369F">
        <w:rPr>
          <w:rFonts w:ascii="Republika" w:hAnsi="Republika"/>
          <w:lang w:val="sl-SI"/>
        </w:rPr>
        <w:tab/>
      </w:r>
      <w:r w:rsidR="001F79D9" w:rsidRPr="007E369F">
        <w:rPr>
          <w:rFonts w:ascii="Republika" w:hAnsi="Republika"/>
          <w:lang w:val="sl-SI"/>
        </w:rPr>
        <w:t>vloga podatkovnega strokovnjaka</w:t>
      </w:r>
      <w:r w:rsidR="00F4250F">
        <w:rPr>
          <w:rFonts w:ascii="Republika" w:hAnsi="Republika"/>
          <w:lang w:val="sl-SI"/>
        </w:rPr>
        <w:t xml:space="preserve"> (analiza podatkov, podatkovna arhitektura, vizualizacija podatkov, upravljanje podatkovnih baz …</w:t>
      </w:r>
      <w:r w:rsidR="00946204">
        <w:rPr>
          <w:rFonts w:ascii="Republika" w:hAnsi="Republika"/>
          <w:lang w:val="sl-SI"/>
        </w:rPr>
        <w:t>)</w:t>
      </w:r>
      <w:r w:rsidR="00F4250F" w:rsidRPr="00D03E24">
        <w:rPr>
          <w:rFonts w:ascii="Republika" w:hAnsi="Republika"/>
          <w:lang w:val="sl-SI"/>
        </w:rPr>
        <w:t>;</w:t>
      </w:r>
    </w:p>
    <w:p w14:paraId="183DEE5D" w14:textId="6042707B" w:rsidR="001F79D9" w:rsidRPr="007E369F" w:rsidRDefault="003A5487" w:rsidP="00095B62">
      <w:pPr>
        <w:spacing w:before="120" w:after="120" w:line="260" w:lineRule="atLeast"/>
        <w:jc w:val="both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-636019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218" w:rsidRPr="007E369F">
            <w:rPr>
              <w:rFonts w:ascii="Segoe UI Symbol" w:eastAsia="MS Gothic" w:hAnsi="Segoe UI Symbol" w:cs="Segoe UI Symbol"/>
              <w:lang w:val="sl-SI"/>
            </w:rPr>
            <w:t>☐</w:t>
          </w:r>
        </w:sdtContent>
      </w:sdt>
      <w:r w:rsidR="00677218" w:rsidRPr="007E369F">
        <w:rPr>
          <w:rFonts w:ascii="Republika" w:hAnsi="Republika"/>
          <w:lang w:val="sl-SI"/>
        </w:rPr>
        <w:t xml:space="preserve"> </w:t>
      </w:r>
      <w:r w:rsidR="00677218" w:rsidRPr="007E369F">
        <w:rPr>
          <w:rFonts w:ascii="Republika" w:hAnsi="Republika"/>
          <w:lang w:val="sl-SI"/>
        </w:rPr>
        <w:tab/>
      </w:r>
      <w:r w:rsidR="001F79D9" w:rsidRPr="007E369F">
        <w:rPr>
          <w:rFonts w:ascii="Republika" w:hAnsi="Republika"/>
          <w:lang w:val="sl-SI"/>
        </w:rPr>
        <w:t>vloge strokovnjaka s področja tehnologij</w:t>
      </w:r>
      <w:r w:rsidR="00F4250F">
        <w:rPr>
          <w:rFonts w:ascii="Republika" w:hAnsi="Republika"/>
          <w:lang w:val="sl-SI"/>
        </w:rPr>
        <w:t xml:space="preserve"> (sistemski analitiki, strokovnjaki s področja informacijske varnosti …</w:t>
      </w:r>
      <w:r w:rsidR="00946204">
        <w:rPr>
          <w:rFonts w:ascii="Republika" w:hAnsi="Republika"/>
          <w:lang w:val="sl-SI"/>
        </w:rPr>
        <w:t>)</w:t>
      </w:r>
      <w:r w:rsidR="00F4250F" w:rsidRPr="00D03E24">
        <w:rPr>
          <w:rFonts w:ascii="Republika" w:hAnsi="Republika"/>
          <w:lang w:val="sl-SI"/>
        </w:rPr>
        <w:t>;</w:t>
      </w:r>
    </w:p>
    <w:p w14:paraId="1AEE2F24" w14:textId="2C9AE514" w:rsidR="001F79D9" w:rsidRPr="007E369F" w:rsidRDefault="003A5487" w:rsidP="00946204">
      <w:pPr>
        <w:spacing w:line="260" w:lineRule="atLeast"/>
        <w:jc w:val="both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232205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50F">
            <w:rPr>
              <w:rFonts w:ascii="MS Gothic" w:eastAsia="MS Gothic" w:hAnsi="MS Gothic" w:hint="eastAsia"/>
              <w:lang w:val="sl-SI"/>
            </w:rPr>
            <w:t>☐</w:t>
          </w:r>
        </w:sdtContent>
      </w:sdt>
      <w:r w:rsidR="00677218" w:rsidRPr="007E369F">
        <w:rPr>
          <w:rFonts w:ascii="Republika" w:hAnsi="Republika"/>
          <w:lang w:val="sl-SI"/>
        </w:rPr>
        <w:t xml:space="preserve"> </w:t>
      </w:r>
      <w:r w:rsidR="00677218" w:rsidRPr="007E369F">
        <w:rPr>
          <w:rFonts w:ascii="Republika" w:hAnsi="Republika"/>
          <w:lang w:val="sl-SI"/>
        </w:rPr>
        <w:tab/>
      </w:r>
      <w:r w:rsidR="00F4250F" w:rsidRPr="00F4250F">
        <w:rPr>
          <w:rFonts w:ascii="Republika" w:hAnsi="Republika"/>
          <w:lang w:val="sl-SI"/>
        </w:rPr>
        <w:t>vloga strokovnjaka, osredotočenega na uporabnika (strokovnjaki za komunikacijo, oblikovalci uporabniških vmesnikov, strategi in strokovnjaki za vsebino …</w:t>
      </w:r>
      <w:r w:rsidR="00946204">
        <w:rPr>
          <w:rFonts w:ascii="Republika" w:hAnsi="Republika"/>
          <w:lang w:val="sl-SI"/>
        </w:rPr>
        <w:t>)</w:t>
      </w:r>
      <w:r w:rsidR="00F4250F" w:rsidRPr="00F4250F">
        <w:rPr>
          <w:rFonts w:ascii="Republika" w:hAnsi="Republika"/>
          <w:lang w:val="sl-SI"/>
        </w:rPr>
        <w:t xml:space="preserve">; </w:t>
      </w:r>
    </w:p>
    <w:p w14:paraId="12A89F7E" w14:textId="0BCB7691" w:rsidR="001F79D9" w:rsidRDefault="003A5487" w:rsidP="00095B62">
      <w:pPr>
        <w:spacing w:before="120" w:after="120" w:line="260" w:lineRule="atLeast"/>
        <w:ind w:left="705" w:hanging="705"/>
        <w:jc w:val="both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-1061091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218" w:rsidRPr="007E369F">
            <w:rPr>
              <w:rFonts w:ascii="Segoe UI Symbol" w:eastAsia="MS Gothic" w:hAnsi="Segoe UI Symbol" w:cs="Segoe UI Symbol"/>
              <w:lang w:val="sl-SI"/>
            </w:rPr>
            <w:t>☐</w:t>
          </w:r>
        </w:sdtContent>
      </w:sdt>
      <w:r w:rsidR="00677218" w:rsidRPr="007E369F">
        <w:rPr>
          <w:rFonts w:ascii="Republika" w:hAnsi="Republika"/>
          <w:lang w:val="sl-SI"/>
        </w:rPr>
        <w:t xml:space="preserve"> </w:t>
      </w:r>
      <w:r w:rsidR="00677218" w:rsidRPr="007E369F">
        <w:rPr>
          <w:rFonts w:ascii="Republika" w:hAnsi="Republika"/>
          <w:lang w:val="sl-SI"/>
        </w:rPr>
        <w:tab/>
      </w:r>
      <w:r w:rsidR="001F79D9" w:rsidRPr="007E369F">
        <w:rPr>
          <w:rFonts w:ascii="Republika" w:hAnsi="Republika"/>
          <w:lang w:val="sl-SI"/>
        </w:rPr>
        <w:t xml:space="preserve">multidisciplinarne vloge (strokovnjaki z drugih področij, npr. s področja prava, revizije, razvoja politik, strategij, javnih povabil in naročil, upravljanja s človeškimi viri ipd., ki so po delovnih nalogah povezana s področji IKT). </w:t>
      </w:r>
    </w:p>
    <w:p w14:paraId="6F0D1F3A" w14:textId="77777777" w:rsidR="007E369F" w:rsidRDefault="007E369F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5BF54A60" w14:textId="77777777" w:rsidR="003A5487" w:rsidRDefault="003A5487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6A224D81" w14:textId="6FA66765" w:rsidR="000D41D2" w:rsidRDefault="000D41D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lastRenderedPageBreak/>
        <w:t xml:space="preserve">Licenco potrebujem, ker se želim udeležiti naslednjih usposabljanj iz </w:t>
      </w:r>
      <w:r w:rsidR="00F4250F">
        <w:rPr>
          <w:rFonts w:ascii="Republika" w:hAnsi="Republika"/>
          <w:lang w:val="sl-SI"/>
        </w:rPr>
        <w:t>priporočilnih katalogov usposabljanj (</w:t>
      </w:r>
      <w:proofErr w:type="spellStart"/>
      <w:r w:rsidR="00F4250F">
        <w:rPr>
          <w:rFonts w:ascii="Republika" w:hAnsi="Republika"/>
          <w:lang w:val="sl-SI"/>
        </w:rPr>
        <w:t>Coursera</w:t>
      </w:r>
      <w:proofErr w:type="spellEnd"/>
      <w:r w:rsidR="00F4250F">
        <w:rPr>
          <w:rFonts w:ascii="Republika" w:hAnsi="Republika"/>
          <w:lang w:val="sl-SI"/>
        </w:rPr>
        <w:t>)</w:t>
      </w:r>
    </w:p>
    <w:p w14:paraId="77BF08B5" w14:textId="2C4B7D92" w:rsidR="000D41D2" w:rsidRDefault="003A5487" w:rsidP="000D41D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67003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41D2">
            <w:rPr>
              <w:rFonts w:ascii="MS Gothic" w:eastAsia="MS Gothic" w:hAnsi="MS Gothic" w:hint="eastAsia"/>
              <w:lang w:val="sl-SI"/>
            </w:rPr>
            <w:t>☐</w:t>
          </w:r>
        </w:sdtContent>
      </w:sdt>
      <w:r w:rsidR="000D41D2">
        <w:rPr>
          <w:rFonts w:ascii="Republika" w:hAnsi="Republika"/>
          <w:lang w:val="sl-SI"/>
        </w:rPr>
        <w:tab/>
      </w:r>
    </w:p>
    <w:p w14:paraId="76BDFC90" w14:textId="4723323F" w:rsidR="000D41D2" w:rsidRDefault="003A5487" w:rsidP="000D41D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-1593706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41D2">
            <w:rPr>
              <w:rFonts w:ascii="MS Gothic" w:eastAsia="MS Gothic" w:hAnsi="MS Gothic" w:hint="eastAsia"/>
              <w:lang w:val="sl-SI"/>
            </w:rPr>
            <w:t>☐</w:t>
          </w:r>
        </w:sdtContent>
      </w:sdt>
      <w:r w:rsidR="000D41D2">
        <w:rPr>
          <w:rFonts w:ascii="Republika" w:hAnsi="Republika"/>
          <w:lang w:val="sl-SI"/>
        </w:rPr>
        <w:tab/>
      </w:r>
    </w:p>
    <w:p w14:paraId="055FDB98" w14:textId="77777777" w:rsidR="000D41D2" w:rsidRDefault="003A5487" w:rsidP="000D41D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84968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41D2">
            <w:rPr>
              <w:rFonts w:ascii="MS Gothic" w:eastAsia="MS Gothic" w:hAnsi="MS Gothic" w:hint="eastAsia"/>
              <w:lang w:val="sl-SI"/>
            </w:rPr>
            <w:t>☐</w:t>
          </w:r>
        </w:sdtContent>
      </w:sdt>
      <w:r w:rsidR="000D41D2">
        <w:rPr>
          <w:rFonts w:ascii="Republika" w:hAnsi="Republika"/>
          <w:lang w:val="sl-SI"/>
        </w:rPr>
        <w:tab/>
      </w:r>
    </w:p>
    <w:p w14:paraId="4978098B" w14:textId="77777777" w:rsidR="000D41D2" w:rsidRDefault="003A5487" w:rsidP="000D41D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1895615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41D2">
            <w:rPr>
              <w:rFonts w:ascii="MS Gothic" w:eastAsia="MS Gothic" w:hAnsi="MS Gothic" w:hint="eastAsia"/>
              <w:lang w:val="sl-SI"/>
            </w:rPr>
            <w:t>☐</w:t>
          </w:r>
        </w:sdtContent>
      </w:sdt>
      <w:r w:rsidR="000D41D2">
        <w:rPr>
          <w:rFonts w:ascii="Republika" w:hAnsi="Republika"/>
          <w:lang w:val="sl-SI"/>
        </w:rPr>
        <w:tab/>
      </w:r>
    </w:p>
    <w:p w14:paraId="2849EE1A" w14:textId="6EB7AD73" w:rsidR="000D41D2" w:rsidRDefault="003A5487" w:rsidP="000D41D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975567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41D2">
            <w:rPr>
              <w:rFonts w:ascii="MS Gothic" w:eastAsia="MS Gothic" w:hAnsi="MS Gothic" w:hint="eastAsia"/>
              <w:lang w:val="sl-SI"/>
            </w:rPr>
            <w:t>☐</w:t>
          </w:r>
        </w:sdtContent>
      </w:sdt>
      <w:r w:rsidR="000D41D2">
        <w:rPr>
          <w:rFonts w:ascii="Republika" w:hAnsi="Republika"/>
          <w:lang w:val="sl-SI"/>
        </w:rPr>
        <w:tab/>
      </w:r>
    </w:p>
    <w:p w14:paraId="58FAE479" w14:textId="636B4096" w:rsidR="000D41D2" w:rsidRDefault="000D41D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(po potrebi dodajte alineje)</w:t>
      </w:r>
    </w:p>
    <w:p w14:paraId="42F01CA4" w14:textId="77777777" w:rsidR="000D41D2" w:rsidRDefault="000D41D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580C5411" w14:textId="410431E5" w:rsidR="007E369F" w:rsidRDefault="000D41D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S podpisom kandidat izjavlja, da</w:t>
      </w:r>
      <w:r w:rsidR="007E369F">
        <w:rPr>
          <w:rFonts w:ascii="Republika" w:hAnsi="Republika"/>
          <w:lang w:val="sl-SI"/>
        </w:rPr>
        <w:t>:</w:t>
      </w:r>
    </w:p>
    <w:p w14:paraId="22C01301" w14:textId="56542FA0" w:rsidR="007E369F" w:rsidRDefault="000D41D2" w:rsidP="000D41D2">
      <w:pPr>
        <w:pStyle w:val="podpisi"/>
        <w:numPr>
          <w:ilvl w:val="0"/>
          <w:numId w:val="22"/>
        </w:numPr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 xml:space="preserve">bo v času koriščenja licence zaključil </w:t>
      </w:r>
      <w:r w:rsidRPr="00946204">
        <w:rPr>
          <w:rFonts w:ascii="Republika" w:hAnsi="Republika"/>
          <w:b/>
          <w:bCs/>
          <w:lang w:val="sl-SI"/>
        </w:rPr>
        <w:t>najmanj eno usposabljanje</w:t>
      </w:r>
      <w:r>
        <w:rPr>
          <w:rFonts w:ascii="Republika" w:hAnsi="Republika"/>
          <w:lang w:val="sl-SI"/>
        </w:rPr>
        <w:t xml:space="preserve"> iz </w:t>
      </w:r>
      <w:r w:rsidR="00F4250F">
        <w:rPr>
          <w:rFonts w:ascii="Republika" w:hAnsi="Republika"/>
          <w:lang w:val="sl-SI"/>
        </w:rPr>
        <w:t xml:space="preserve">priporočilnih </w:t>
      </w:r>
      <w:r>
        <w:rPr>
          <w:rFonts w:ascii="Republika" w:hAnsi="Republika"/>
          <w:lang w:val="sl-SI"/>
        </w:rPr>
        <w:t>katalog</w:t>
      </w:r>
      <w:r w:rsidR="00F4250F">
        <w:rPr>
          <w:rFonts w:ascii="Republika" w:hAnsi="Republika"/>
          <w:lang w:val="sl-SI"/>
        </w:rPr>
        <w:t>ov usposablja</w:t>
      </w:r>
      <w:r w:rsidR="00F4250F" w:rsidRPr="00F4250F">
        <w:rPr>
          <w:rFonts w:ascii="Republika" w:hAnsi="Republika"/>
          <w:lang w:val="sl-SI"/>
        </w:rPr>
        <w:t xml:space="preserve">nj </w:t>
      </w:r>
      <w:r w:rsidR="00F4250F" w:rsidRPr="00946204">
        <w:rPr>
          <w:rFonts w:ascii="Republika" w:hAnsi="Republika"/>
          <w:lang w:val="sl-SI"/>
        </w:rPr>
        <w:t>(</w:t>
      </w:r>
      <w:hyperlink r:id="rId8" w:history="1">
        <w:proofErr w:type="spellStart"/>
        <w:r w:rsidR="00F4250F" w:rsidRPr="00946204">
          <w:rPr>
            <w:rStyle w:val="Hiperpovezava"/>
            <w:rFonts w:ascii="Republika" w:hAnsi="Republika"/>
          </w:rPr>
          <w:t>Digitalna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transformacija</w:t>
        </w:r>
        <w:proofErr w:type="spellEnd"/>
      </w:hyperlink>
      <w:r w:rsidR="00F4250F" w:rsidRPr="00946204">
        <w:rPr>
          <w:rFonts w:ascii="Republika" w:hAnsi="Republika"/>
          <w:lang w:val="sl-SI"/>
        </w:rPr>
        <w:t xml:space="preserve">, </w:t>
      </w:r>
      <w:hyperlink r:id="rId9" w:history="1">
        <w:proofErr w:type="spellStart"/>
        <w:r w:rsidR="00F4250F" w:rsidRPr="00946204">
          <w:rPr>
            <w:rStyle w:val="Hiperpovezava"/>
            <w:rFonts w:ascii="Republika" w:hAnsi="Republika"/>
          </w:rPr>
          <w:t>Informacijska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tehnologija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in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informacijske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rešitve</w:t>
        </w:r>
        <w:proofErr w:type="spellEnd"/>
      </w:hyperlink>
      <w:r w:rsidR="00F4250F" w:rsidRPr="00946204">
        <w:rPr>
          <w:rFonts w:ascii="Republika" w:hAnsi="Republika"/>
          <w:lang w:val="sl-SI"/>
        </w:rPr>
        <w:t xml:space="preserve">, </w:t>
      </w:r>
      <w:hyperlink r:id="rId10" w:history="1">
        <w:proofErr w:type="spellStart"/>
        <w:r w:rsidR="00F4250F" w:rsidRPr="00946204">
          <w:rPr>
            <w:rStyle w:val="Hiperpovezava"/>
            <w:rFonts w:ascii="Republika" w:hAnsi="Republika"/>
          </w:rPr>
          <w:t>Podatkovna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znanost</w:t>
        </w:r>
        <w:proofErr w:type="spellEnd"/>
      </w:hyperlink>
      <w:r w:rsidR="00F4250F" w:rsidRPr="00946204">
        <w:rPr>
          <w:rFonts w:ascii="Republika" w:hAnsi="Republika"/>
          <w:lang w:val="sl-SI"/>
        </w:rPr>
        <w:t xml:space="preserve">, </w:t>
      </w:r>
      <w:hyperlink r:id="rId11" w:history="1">
        <w:proofErr w:type="spellStart"/>
        <w:r w:rsidR="00F4250F" w:rsidRPr="00946204">
          <w:rPr>
            <w:rStyle w:val="Hiperpovezava"/>
            <w:rFonts w:ascii="Republika" w:hAnsi="Republika"/>
          </w:rPr>
          <w:t>Umetna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inteligenca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in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generativna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umetna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inteligenca</w:t>
        </w:r>
        <w:proofErr w:type="spellEnd"/>
      </w:hyperlink>
      <w:r w:rsidR="00F4250F" w:rsidRPr="00946204">
        <w:rPr>
          <w:rFonts w:ascii="Republika" w:hAnsi="Republika"/>
          <w:lang w:val="sl-SI"/>
        </w:rPr>
        <w:t xml:space="preserve">, </w:t>
      </w:r>
      <w:hyperlink r:id="rId12" w:history="1">
        <w:proofErr w:type="spellStart"/>
        <w:r w:rsidR="00F4250F" w:rsidRPr="00946204">
          <w:rPr>
            <w:rStyle w:val="Hiperpovezava"/>
            <w:rFonts w:ascii="Republika" w:hAnsi="Republika"/>
          </w:rPr>
          <w:t>Osredotočenost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na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uporabnika</w:t>
        </w:r>
        <w:proofErr w:type="spellEnd"/>
      </w:hyperlink>
      <w:r w:rsidR="00F4250F" w:rsidRPr="00946204">
        <w:rPr>
          <w:rFonts w:ascii="Republika" w:hAnsi="Republika"/>
          <w:lang w:val="sl-SI"/>
        </w:rPr>
        <w:t xml:space="preserve">, </w:t>
      </w:r>
      <w:hyperlink r:id="rId13" w:history="1">
        <w:proofErr w:type="spellStart"/>
        <w:r w:rsidR="00F4250F" w:rsidRPr="00946204">
          <w:rPr>
            <w:rStyle w:val="Hiperpovezava"/>
            <w:rFonts w:ascii="Republika" w:hAnsi="Republika"/>
          </w:rPr>
          <w:t>Prečne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veščine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javnih</w:t>
        </w:r>
        <w:proofErr w:type="spellEnd"/>
        <w:r w:rsidR="00F4250F" w:rsidRPr="00946204">
          <w:rPr>
            <w:rStyle w:val="Hiperpovezava"/>
            <w:rFonts w:ascii="Republika" w:hAnsi="Republika"/>
          </w:rPr>
          <w:t xml:space="preserve"> </w:t>
        </w:r>
        <w:proofErr w:type="spellStart"/>
        <w:r w:rsidR="00F4250F" w:rsidRPr="00946204">
          <w:rPr>
            <w:rStyle w:val="Hiperpovezava"/>
            <w:rFonts w:ascii="Republika" w:hAnsi="Republika"/>
          </w:rPr>
          <w:t>uslužbencev</w:t>
        </w:r>
        <w:proofErr w:type="spellEnd"/>
      </w:hyperlink>
      <w:r w:rsidR="00F4250F" w:rsidRPr="00946204">
        <w:rPr>
          <w:rFonts w:ascii="Republika" w:hAnsi="Republika"/>
          <w:lang w:val="sl-SI"/>
        </w:rPr>
        <w:t>)</w:t>
      </w:r>
      <w:r w:rsidRPr="00F4250F">
        <w:rPr>
          <w:rFonts w:ascii="Republika" w:hAnsi="Republika"/>
          <w:lang w:val="sl-SI"/>
        </w:rPr>
        <w:t>;</w:t>
      </w:r>
    </w:p>
    <w:p w14:paraId="20AB3949" w14:textId="1B25253A" w:rsidR="00D854B9" w:rsidRDefault="000D41D2" w:rsidP="000D41D2">
      <w:pPr>
        <w:pStyle w:val="podpisi"/>
        <w:numPr>
          <w:ilvl w:val="0"/>
          <w:numId w:val="22"/>
        </w:numPr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 xml:space="preserve">če kandidat vsa želena usposabljanja zaključi predčasno, o tem obvesti Upravno akademijo na </w:t>
      </w:r>
      <w:hyperlink r:id="rId14" w:history="1">
        <w:r w:rsidRPr="00286988">
          <w:rPr>
            <w:rStyle w:val="Hiperpovezava"/>
            <w:rFonts w:ascii="Republika" w:hAnsi="Republika"/>
            <w:lang w:val="sl-SI"/>
          </w:rPr>
          <w:t>upravna.akademija@gov.si</w:t>
        </w:r>
      </w:hyperlink>
      <w:r>
        <w:rPr>
          <w:rFonts w:ascii="Republika" w:hAnsi="Republika"/>
          <w:lang w:val="sl-SI"/>
        </w:rPr>
        <w:t xml:space="preserve"> in s tem vrne licenco, da lahko s koriščenjem začne naslednji uporabnik;</w:t>
      </w:r>
    </w:p>
    <w:p w14:paraId="59603719" w14:textId="77777777" w:rsidR="00FC7838" w:rsidRDefault="00FC7838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6634C31D" w14:textId="77777777" w:rsidR="00FC7838" w:rsidRDefault="00FC7838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52635512" w14:textId="77777777" w:rsidR="00095B62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  <w:sectPr w:rsidR="00095B62" w:rsidSect="00E43E40">
          <w:headerReference w:type="default" r:id="rId15"/>
          <w:headerReference w:type="first" r:id="rId16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35FA8E25" w14:textId="77777777" w:rsidR="00095B62" w:rsidRDefault="00FC7838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Podpis kandidata:</w:t>
      </w:r>
      <w:r w:rsidR="00095B62">
        <w:rPr>
          <w:rFonts w:ascii="Republika" w:hAnsi="Republika"/>
          <w:lang w:val="sl-SI"/>
        </w:rPr>
        <w:t xml:space="preserve"> </w:t>
      </w:r>
    </w:p>
    <w:p w14:paraId="7AB5866E" w14:textId="77777777" w:rsidR="00095B62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27D40AFA" w14:textId="77777777" w:rsidR="00095B62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3967C35F" w14:textId="77777777" w:rsidR="00095B62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22CCD112" w14:textId="77777777" w:rsidR="00095B62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7C359073" w14:textId="5CBEE7BB" w:rsidR="00FC7838" w:rsidRPr="007E369F" w:rsidRDefault="00FC7838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Ime in podpis odgovorne osebe:</w:t>
      </w:r>
    </w:p>
    <w:p w14:paraId="112E0E06" w14:textId="77777777" w:rsidR="00095B62" w:rsidRPr="007E369F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sectPr w:rsidR="00095B62" w:rsidRPr="007E369F" w:rsidSect="00095B62">
      <w:type w:val="continuous"/>
      <w:pgSz w:w="11900" w:h="16840" w:code="9"/>
      <w:pgMar w:top="1701" w:right="1701" w:bottom="1134" w:left="1701" w:header="964" w:footer="794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B1824" w14:textId="77777777" w:rsidR="00443763" w:rsidRDefault="00443763">
      <w:r>
        <w:separator/>
      </w:r>
    </w:p>
  </w:endnote>
  <w:endnote w:type="continuationSeparator" w:id="0">
    <w:p w14:paraId="798D1946" w14:textId="77777777" w:rsidR="00443763" w:rsidRDefault="00443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2989C" w14:textId="77777777" w:rsidR="00443763" w:rsidRDefault="00443763">
      <w:r>
        <w:separator/>
      </w:r>
    </w:p>
  </w:footnote>
  <w:footnote w:type="continuationSeparator" w:id="0">
    <w:p w14:paraId="27343F9C" w14:textId="77777777" w:rsidR="00443763" w:rsidRDefault="00443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C8456" w14:textId="77777777" w:rsidR="00E43E40" w:rsidRPr="00110CBD" w:rsidRDefault="00E43E40" w:rsidP="00E43E40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11140" w:type="dxa"/>
      <w:tblInd w:w="-12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67"/>
      <w:gridCol w:w="3286"/>
      <w:gridCol w:w="3287"/>
    </w:tblGrid>
    <w:tr w:rsidR="00262358" w14:paraId="41F1DC75" w14:textId="77777777" w:rsidTr="00B25DFE">
      <w:trPr>
        <w:trHeight w:val="2117"/>
      </w:trPr>
      <w:tc>
        <w:tcPr>
          <w:tcW w:w="4567" w:type="dxa"/>
        </w:tcPr>
        <w:p w14:paraId="4CE0965F" w14:textId="77777777" w:rsidR="00262358" w:rsidRDefault="00262358" w:rsidP="00262358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rFonts w:cs="Arial"/>
              <w:noProof/>
              <w:sz w:val="16"/>
              <w:lang w:val="sl-SI"/>
            </w:rPr>
            <w:drawing>
              <wp:anchor distT="0" distB="0" distL="114300" distR="114300" simplePos="0" relativeHeight="251660288" behindDoc="0" locked="0" layoutInCell="1" allowOverlap="1" wp14:anchorId="76A3583B" wp14:editId="4045EBEB">
                <wp:simplePos x="0" y="0"/>
                <wp:positionH relativeFrom="margin">
                  <wp:posOffset>26670</wp:posOffset>
                </wp:positionH>
                <wp:positionV relativeFrom="paragraph">
                  <wp:posOffset>45086</wp:posOffset>
                </wp:positionV>
                <wp:extent cx="2638425" cy="1202674"/>
                <wp:effectExtent l="0" t="0" r="0" b="0"/>
                <wp:wrapNone/>
                <wp:docPr id="13" name="Slika 13" descr="Slika, ki vsebuje besede besedilo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Slika 13" descr="Slika, ki vsebuje besede besedilo&#10;&#10;Opis je samodejno ustvarjen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4268" cy="12053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86" w:type="dxa"/>
        </w:tcPr>
        <w:p w14:paraId="5EF590FA" w14:textId="77777777" w:rsidR="00262358" w:rsidRDefault="00262358" w:rsidP="00262358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4DAA1B0" wp14:editId="22799DE7">
                <wp:simplePos x="0" y="0"/>
                <wp:positionH relativeFrom="margin">
                  <wp:posOffset>28575</wp:posOffset>
                </wp:positionH>
                <wp:positionV relativeFrom="paragraph">
                  <wp:posOffset>314960</wp:posOffset>
                </wp:positionV>
                <wp:extent cx="1877060" cy="361950"/>
                <wp:effectExtent l="0" t="0" r="8890" b="0"/>
                <wp:wrapNone/>
                <wp:docPr id="7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70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87" w:type="dxa"/>
        </w:tcPr>
        <w:p w14:paraId="0DC7B831" w14:textId="77777777" w:rsidR="00262358" w:rsidRDefault="00262358" w:rsidP="00262358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EAB6CE7" wp14:editId="017DA66D">
                <wp:simplePos x="0" y="0"/>
                <wp:positionH relativeFrom="margin">
                  <wp:posOffset>-48260</wp:posOffset>
                </wp:positionH>
                <wp:positionV relativeFrom="paragraph">
                  <wp:posOffset>267335</wp:posOffset>
                </wp:positionV>
                <wp:extent cx="1559560" cy="466725"/>
                <wp:effectExtent l="0" t="0" r="2540" b="9525"/>
                <wp:wrapNone/>
                <wp:docPr id="6" name="Slik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956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DBE0AA0" w14:textId="0CB9B940" w:rsidR="00E43E40" w:rsidRPr="008F3500" w:rsidRDefault="00E43E40" w:rsidP="009F168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088A"/>
    <w:multiLevelType w:val="hybridMultilevel"/>
    <w:tmpl w:val="1BFE4EC6"/>
    <w:lvl w:ilvl="0" w:tplc="886ADAB0">
      <w:numFmt w:val="bullet"/>
      <w:lvlText w:val="-"/>
      <w:lvlJc w:val="left"/>
      <w:pPr>
        <w:ind w:left="72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670A"/>
    <w:multiLevelType w:val="hybridMultilevel"/>
    <w:tmpl w:val="74AED1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10B37"/>
    <w:multiLevelType w:val="hybridMultilevel"/>
    <w:tmpl w:val="F866FF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CED"/>
    <w:multiLevelType w:val="hybridMultilevel"/>
    <w:tmpl w:val="BEB84CE0"/>
    <w:lvl w:ilvl="0" w:tplc="CCEC24D0">
      <w:numFmt w:val="bullet"/>
      <w:lvlText w:val="-"/>
      <w:lvlJc w:val="left"/>
      <w:pPr>
        <w:ind w:left="72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27E60"/>
    <w:multiLevelType w:val="hybridMultilevel"/>
    <w:tmpl w:val="AA7A8A6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46ACF"/>
    <w:multiLevelType w:val="hybridMultilevel"/>
    <w:tmpl w:val="351A93B8"/>
    <w:lvl w:ilvl="0" w:tplc="F1EA2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F74A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2D5584C"/>
    <w:multiLevelType w:val="hybridMultilevel"/>
    <w:tmpl w:val="4B6CD356"/>
    <w:lvl w:ilvl="0" w:tplc="5B5E9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77572"/>
    <w:multiLevelType w:val="hybridMultilevel"/>
    <w:tmpl w:val="AA7A8A6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C7810"/>
    <w:multiLevelType w:val="hybridMultilevel"/>
    <w:tmpl w:val="70AC10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32C53"/>
    <w:multiLevelType w:val="hybridMultilevel"/>
    <w:tmpl w:val="899226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22765"/>
    <w:multiLevelType w:val="hybridMultilevel"/>
    <w:tmpl w:val="09F0BF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C513B"/>
    <w:multiLevelType w:val="hybridMultilevel"/>
    <w:tmpl w:val="9B7427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76AFF"/>
    <w:multiLevelType w:val="hybridMultilevel"/>
    <w:tmpl w:val="2B24695C"/>
    <w:lvl w:ilvl="0" w:tplc="5B5E9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10701"/>
    <w:multiLevelType w:val="hybridMultilevel"/>
    <w:tmpl w:val="194272C4"/>
    <w:lvl w:ilvl="0" w:tplc="5B5E9D8C">
      <w:start w:val="1"/>
      <w:numFmt w:val="bullet"/>
      <w:lvlText w:val=""/>
      <w:lvlJc w:val="left"/>
      <w:pPr>
        <w:ind w:left="433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</w:abstractNum>
  <w:abstractNum w:abstractNumId="15" w15:restartNumberingAfterBreak="0">
    <w:nsid w:val="59B714A7"/>
    <w:multiLevelType w:val="hybridMultilevel"/>
    <w:tmpl w:val="E738DA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13753D"/>
    <w:multiLevelType w:val="hybridMultilevel"/>
    <w:tmpl w:val="89C607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72213"/>
    <w:multiLevelType w:val="hybridMultilevel"/>
    <w:tmpl w:val="D84433D2"/>
    <w:lvl w:ilvl="0" w:tplc="F510F78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C1B1B26"/>
    <w:multiLevelType w:val="hybridMultilevel"/>
    <w:tmpl w:val="722C94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6736A"/>
    <w:multiLevelType w:val="hybridMultilevel"/>
    <w:tmpl w:val="4224BA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721C5"/>
    <w:multiLevelType w:val="hybridMultilevel"/>
    <w:tmpl w:val="85CC6F8C"/>
    <w:lvl w:ilvl="0" w:tplc="5B5E9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D05AD"/>
    <w:multiLevelType w:val="hybridMultilevel"/>
    <w:tmpl w:val="1E46C2AE"/>
    <w:lvl w:ilvl="0" w:tplc="EB780B04">
      <w:start w:val="1"/>
      <w:numFmt w:val="bullet"/>
      <w:lvlText w:val="-"/>
      <w:lvlJc w:val="left"/>
      <w:pPr>
        <w:ind w:left="720" w:hanging="360"/>
      </w:pPr>
      <w:rPr>
        <w:rFonts w:ascii="MS Gothic" w:eastAsia="MS Gothic" w:hAnsi="MS Gothic" w:cs="Times New Roman" w:hint="eastAsi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265629">
    <w:abstractNumId w:val="17"/>
  </w:num>
  <w:num w:numId="2" w16cid:durableId="1182665514">
    <w:abstractNumId w:val="9"/>
  </w:num>
  <w:num w:numId="3" w16cid:durableId="853959651">
    <w:abstractNumId w:val="1"/>
  </w:num>
  <w:num w:numId="4" w16cid:durableId="894656005">
    <w:abstractNumId w:val="19"/>
  </w:num>
  <w:num w:numId="5" w16cid:durableId="514615903">
    <w:abstractNumId w:val="18"/>
  </w:num>
  <w:num w:numId="6" w16cid:durableId="2143648880">
    <w:abstractNumId w:val="20"/>
  </w:num>
  <w:num w:numId="7" w16cid:durableId="366418538">
    <w:abstractNumId w:val="7"/>
  </w:num>
  <w:num w:numId="8" w16cid:durableId="1555846982">
    <w:abstractNumId w:val="13"/>
  </w:num>
  <w:num w:numId="9" w16cid:durableId="1797285322">
    <w:abstractNumId w:val="8"/>
  </w:num>
  <w:num w:numId="10" w16cid:durableId="542400405">
    <w:abstractNumId w:val="4"/>
  </w:num>
  <w:num w:numId="11" w16cid:durableId="1841578362">
    <w:abstractNumId w:val="5"/>
  </w:num>
  <w:num w:numId="12" w16cid:durableId="1161965962">
    <w:abstractNumId w:val="14"/>
  </w:num>
  <w:num w:numId="13" w16cid:durableId="158667048">
    <w:abstractNumId w:val="15"/>
  </w:num>
  <w:num w:numId="14" w16cid:durableId="6520431">
    <w:abstractNumId w:val="2"/>
  </w:num>
  <w:num w:numId="15" w16cid:durableId="1453130576">
    <w:abstractNumId w:val="10"/>
  </w:num>
  <w:num w:numId="16" w16cid:durableId="2115855949">
    <w:abstractNumId w:val="16"/>
  </w:num>
  <w:num w:numId="17" w16cid:durableId="1860193009">
    <w:abstractNumId w:val="6"/>
  </w:num>
  <w:num w:numId="18" w16cid:durableId="1915043925">
    <w:abstractNumId w:val="11"/>
  </w:num>
  <w:num w:numId="19" w16cid:durableId="779758549">
    <w:abstractNumId w:val="0"/>
  </w:num>
  <w:num w:numId="20" w16cid:durableId="1143691432">
    <w:abstractNumId w:val="3"/>
  </w:num>
  <w:num w:numId="21" w16cid:durableId="1765226801">
    <w:abstractNumId w:val="12"/>
  </w:num>
  <w:num w:numId="22" w16cid:durableId="184131265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E"/>
    <w:rsid w:val="00004E0F"/>
    <w:rsid w:val="000356C9"/>
    <w:rsid w:val="00081561"/>
    <w:rsid w:val="000843F9"/>
    <w:rsid w:val="00085413"/>
    <w:rsid w:val="000904E2"/>
    <w:rsid w:val="00095B62"/>
    <w:rsid w:val="000B51C9"/>
    <w:rsid w:val="000D41D2"/>
    <w:rsid w:val="000E0463"/>
    <w:rsid w:val="000E3238"/>
    <w:rsid w:val="001141AC"/>
    <w:rsid w:val="00116062"/>
    <w:rsid w:val="001563E9"/>
    <w:rsid w:val="001616E7"/>
    <w:rsid w:val="00163C7D"/>
    <w:rsid w:val="00173050"/>
    <w:rsid w:val="00181A73"/>
    <w:rsid w:val="00183D80"/>
    <w:rsid w:val="0019210D"/>
    <w:rsid w:val="001C14EB"/>
    <w:rsid w:val="001C75B0"/>
    <w:rsid w:val="001F06E0"/>
    <w:rsid w:val="001F2DFC"/>
    <w:rsid w:val="001F7860"/>
    <w:rsid w:val="001F79D9"/>
    <w:rsid w:val="00223C07"/>
    <w:rsid w:val="00261691"/>
    <w:rsid w:val="00262358"/>
    <w:rsid w:val="00276B73"/>
    <w:rsid w:val="0028629D"/>
    <w:rsid w:val="00291A6E"/>
    <w:rsid w:val="002A4303"/>
    <w:rsid w:val="002A657A"/>
    <w:rsid w:val="002D5E41"/>
    <w:rsid w:val="0031140E"/>
    <w:rsid w:val="0031351B"/>
    <w:rsid w:val="00313A11"/>
    <w:rsid w:val="00317148"/>
    <w:rsid w:val="00321E8E"/>
    <w:rsid w:val="00325811"/>
    <w:rsid w:val="00346CBA"/>
    <w:rsid w:val="0037556E"/>
    <w:rsid w:val="00376333"/>
    <w:rsid w:val="0038314C"/>
    <w:rsid w:val="00383CB6"/>
    <w:rsid w:val="00397F46"/>
    <w:rsid w:val="003A5487"/>
    <w:rsid w:val="003A71D8"/>
    <w:rsid w:val="003C539D"/>
    <w:rsid w:val="003C5DE6"/>
    <w:rsid w:val="003D35E9"/>
    <w:rsid w:val="003E4E9C"/>
    <w:rsid w:val="00401B3B"/>
    <w:rsid w:val="0041610F"/>
    <w:rsid w:val="00443763"/>
    <w:rsid w:val="004451E3"/>
    <w:rsid w:val="0045427B"/>
    <w:rsid w:val="00471437"/>
    <w:rsid w:val="00485DEE"/>
    <w:rsid w:val="00492DDC"/>
    <w:rsid w:val="004975FE"/>
    <w:rsid w:val="004A1330"/>
    <w:rsid w:val="004B2FF6"/>
    <w:rsid w:val="004C266B"/>
    <w:rsid w:val="004D6A23"/>
    <w:rsid w:val="004E3CB6"/>
    <w:rsid w:val="00500632"/>
    <w:rsid w:val="00570CD4"/>
    <w:rsid w:val="00572D1B"/>
    <w:rsid w:val="005758B1"/>
    <w:rsid w:val="00581B0A"/>
    <w:rsid w:val="00597CF5"/>
    <w:rsid w:val="005A783B"/>
    <w:rsid w:val="005B1ABB"/>
    <w:rsid w:val="005B3C01"/>
    <w:rsid w:val="0060044C"/>
    <w:rsid w:val="00601080"/>
    <w:rsid w:val="006511E2"/>
    <w:rsid w:val="00654D03"/>
    <w:rsid w:val="00677218"/>
    <w:rsid w:val="0068549B"/>
    <w:rsid w:val="00691D88"/>
    <w:rsid w:val="00692994"/>
    <w:rsid w:val="006959A4"/>
    <w:rsid w:val="006975D4"/>
    <w:rsid w:val="006B194C"/>
    <w:rsid w:val="006B3D5A"/>
    <w:rsid w:val="006B566B"/>
    <w:rsid w:val="006B7F9A"/>
    <w:rsid w:val="006C6A30"/>
    <w:rsid w:val="006D0240"/>
    <w:rsid w:val="006D5622"/>
    <w:rsid w:val="006E142D"/>
    <w:rsid w:val="006F34BF"/>
    <w:rsid w:val="00703E89"/>
    <w:rsid w:val="0070481F"/>
    <w:rsid w:val="00741123"/>
    <w:rsid w:val="00767CE8"/>
    <w:rsid w:val="007805C4"/>
    <w:rsid w:val="00786402"/>
    <w:rsid w:val="00794C5D"/>
    <w:rsid w:val="007A391E"/>
    <w:rsid w:val="007E369F"/>
    <w:rsid w:val="007F6E5F"/>
    <w:rsid w:val="00814DA7"/>
    <w:rsid w:val="00816F88"/>
    <w:rsid w:val="008243DE"/>
    <w:rsid w:val="00825577"/>
    <w:rsid w:val="00861427"/>
    <w:rsid w:val="00865BDA"/>
    <w:rsid w:val="00875C3F"/>
    <w:rsid w:val="00906D94"/>
    <w:rsid w:val="00915628"/>
    <w:rsid w:val="009201AB"/>
    <w:rsid w:val="00932C7D"/>
    <w:rsid w:val="00946204"/>
    <w:rsid w:val="0097116F"/>
    <w:rsid w:val="00972566"/>
    <w:rsid w:val="00977054"/>
    <w:rsid w:val="009942CB"/>
    <w:rsid w:val="009A1A1C"/>
    <w:rsid w:val="009B3A04"/>
    <w:rsid w:val="009C14AD"/>
    <w:rsid w:val="009F168E"/>
    <w:rsid w:val="00A7698B"/>
    <w:rsid w:val="00A9499B"/>
    <w:rsid w:val="00AB4FB2"/>
    <w:rsid w:val="00AC0D12"/>
    <w:rsid w:val="00AE2645"/>
    <w:rsid w:val="00AE65BE"/>
    <w:rsid w:val="00AE789B"/>
    <w:rsid w:val="00AF0F7A"/>
    <w:rsid w:val="00AF798B"/>
    <w:rsid w:val="00B17707"/>
    <w:rsid w:val="00B31059"/>
    <w:rsid w:val="00B43A82"/>
    <w:rsid w:val="00B60000"/>
    <w:rsid w:val="00B6077B"/>
    <w:rsid w:val="00B673A2"/>
    <w:rsid w:val="00B84B6A"/>
    <w:rsid w:val="00B9263F"/>
    <w:rsid w:val="00B9283A"/>
    <w:rsid w:val="00BD5400"/>
    <w:rsid w:val="00BD5B6F"/>
    <w:rsid w:val="00BE75E4"/>
    <w:rsid w:val="00C0507B"/>
    <w:rsid w:val="00C11B21"/>
    <w:rsid w:val="00C12813"/>
    <w:rsid w:val="00C14465"/>
    <w:rsid w:val="00C44A84"/>
    <w:rsid w:val="00C44C43"/>
    <w:rsid w:val="00C6775B"/>
    <w:rsid w:val="00C73077"/>
    <w:rsid w:val="00C758AA"/>
    <w:rsid w:val="00C93033"/>
    <w:rsid w:val="00CA522E"/>
    <w:rsid w:val="00CB3961"/>
    <w:rsid w:val="00CC3952"/>
    <w:rsid w:val="00CC7EBC"/>
    <w:rsid w:val="00CF43E9"/>
    <w:rsid w:val="00D071F9"/>
    <w:rsid w:val="00D64C65"/>
    <w:rsid w:val="00D8339C"/>
    <w:rsid w:val="00D854B9"/>
    <w:rsid w:val="00DA0864"/>
    <w:rsid w:val="00DB6FBC"/>
    <w:rsid w:val="00E256C3"/>
    <w:rsid w:val="00E26792"/>
    <w:rsid w:val="00E43E40"/>
    <w:rsid w:val="00E45751"/>
    <w:rsid w:val="00E5215B"/>
    <w:rsid w:val="00E60DFF"/>
    <w:rsid w:val="00E82D5F"/>
    <w:rsid w:val="00E86F25"/>
    <w:rsid w:val="00E90120"/>
    <w:rsid w:val="00E95778"/>
    <w:rsid w:val="00EA0802"/>
    <w:rsid w:val="00EB1637"/>
    <w:rsid w:val="00ED4051"/>
    <w:rsid w:val="00ED6599"/>
    <w:rsid w:val="00ED7141"/>
    <w:rsid w:val="00EE50BE"/>
    <w:rsid w:val="00EF143D"/>
    <w:rsid w:val="00F07482"/>
    <w:rsid w:val="00F16AAC"/>
    <w:rsid w:val="00F374B8"/>
    <w:rsid w:val="00F4250F"/>
    <w:rsid w:val="00F528C4"/>
    <w:rsid w:val="00F55989"/>
    <w:rsid w:val="00F918BC"/>
    <w:rsid w:val="00FC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4:docId w14:val="7AFD4332"/>
  <w15:chartTrackingRefBased/>
  <w15:docId w15:val="{76ACB6E6-9075-454F-9627-909238D0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5B3C01"/>
    <w:pPr>
      <w:spacing w:line="260" w:lineRule="exact"/>
    </w:pPr>
    <w:rPr>
      <w:rFonts w:ascii="Arial" w:hAnsi="Arial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5B3C01"/>
    <w:pPr>
      <w:tabs>
        <w:tab w:val="center" w:pos="4320"/>
        <w:tab w:val="right" w:pos="8640"/>
      </w:tabs>
    </w:pPr>
  </w:style>
  <w:style w:type="paragraph" w:customStyle="1" w:styleId="datumtevilka">
    <w:name w:val="datum številka"/>
    <w:basedOn w:val="Navaden"/>
    <w:qFormat/>
    <w:rsid w:val="005B3C0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5B3C01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5B3C01"/>
    <w:pPr>
      <w:tabs>
        <w:tab w:val="left" w:pos="3402"/>
      </w:tabs>
    </w:pPr>
    <w:rPr>
      <w:lang w:val="it-IT"/>
    </w:rPr>
  </w:style>
  <w:style w:type="paragraph" w:styleId="Noga">
    <w:name w:val="footer"/>
    <w:basedOn w:val="Navaden"/>
    <w:rsid w:val="003D35E9"/>
    <w:pPr>
      <w:tabs>
        <w:tab w:val="center" w:pos="4536"/>
        <w:tab w:val="right" w:pos="9072"/>
      </w:tabs>
    </w:pPr>
  </w:style>
  <w:style w:type="character" w:styleId="Hiperpovezava">
    <w:name w:val="Hyperlink"/>
    <w:rsid w:val="001F2DFC"/>
    <w:rPr>
      <w:color w:val="000080"/>
      <w:u w:val="single"/>
    </w:rPr>
  </w:style>
  <w:style w:type="table" w:styleId="Tabelamrea">
    <w:name w:val="Table Grid"/>
    <w:basedOn w:val="Navadnatabela"/>
    <w:rsid w:val="00977054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C5DE6"/>
    <w:pPr>
      <w:ind w:left="720"/>
      <w:contextualSpacing/>
    </w:pPr>
  </w:style>
  <w:style w:type="paragraph" w:customStyle="1" w:styleId="Style1">
    <w:name w:val="Style1"/>
    <w:basedOn w:val="Navaden"/>
    <w:rsid w:val="002A4303"/>
    <w:pPr>
      <w:spacing w:before="120" w:after="120" w:line="240" w:lineRule="auto"/>
      <w:outlineLvl w:val="0"/>
    </w:pPr>
    <w:rPr>
      <w:rFonts w:eastAsia="Arial" w:cs="Arial"/>
      <w:b/>
      <w:color w:val="000000"/>
      <w:sz w:val="16"/>
      <w:szCs w:val="16"/>
    </w:rPr>
  </w:style>
  <w:style w:type="character" w:styleId="Nerazreenaomemba">
    <w:name w:val="Unresolved Mention"/>
    <w:basedOn w:val="Privzetapisavaodstavka"/>
    <w:uiPriority w:val="99"/>
    <w:semiHidden/>
    <w:unhideWhenUsed/>
    <w:rsid w:val="000D41D2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F4250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rsera.org/programs/digitalna-transformacija-7kagp" TargetMode="External"/><Relationship Id="rId13" Type="http://schemas.openxmlformats.org/officeDocument/2006/relationships/hyperlink" Target="https://coursera.org/programs/precne-vescine-javnih-usluzbencev-p3yc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ursera.org/programs/osredotocenost-na-uporabnika-5gmm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ursera.org/programs/artificial-intelligence-and-genai-kfrk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coursera.org/programs/data-science-and-artificial-intelligence-pv0a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ursera.org/programs/technology-ldn3b" TargetMode="External"/><Relationship Id="rId14" Type="http://schemas.openxmlformats.org/officeDocument/2006/relationships/hyperlink" Target="mailto:upravna.akademija@gov.si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UA%20-%20nove\UA_dopi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C21E1BC-2B9E-45D6-A9B8-362D90BC1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UA_dopis</Template>
  <TotalTime>1235</TotalTime>
  <Pages>2</Pages>
  <Words>245</Words>
  <Characters>2319</Characters>
  <Application>Microsoft Office Word</Application>
  <DocSecurity>0</DocSecurity>
  <Lines>74</Lines>
  <Paragraphs>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MJU</Company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Nina Darinka Legat Čož</dc:creator>
  <cp:keywords/>
  <dc:description/>
  <cp:lastModifiedBy>Anja Kovač</cp:lastModifiedBy>
  <cp:revision>18</cp:revision>
  <cp:lastPrinted>2014-04-23T08:58:00Z</cp:lastPrinted>
  <dcterms:created xsi:type="dcterms:W3CDTF">2025-03-04T13:23:00Z</dcterms:created>
  <dcterms:modified xsi:type="dcterms:W3CDTF">2025-07-08T08:56:00Z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f15d26b3-b111-446f-8f0e-783cb3f83e80</vt:lpwstr>
  </property>
</Properties>
</file>